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54351" w14:textId="77777777" w:rsidR="00F97C10" w:rsidRPr="0026170B" w:rsidRDefault="003D742F">
      <w:pPr>
        <w:ind w:lef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8F2DA8" wp14:editId="56D7864F">
                <wp:simplePos x="0" y="0"/>
                <wp:positionH relativeFrom="column">
                  <wp:posOffset>-914400</wp:posOffset>
                </wp:positionH>
                <wp:positionV relativeFrom="paragraph">
                  <wp:posOffset>128270</wp:posOffset>
                </wp:positionV>
                <wp:extent cx="7543800" cy="0"/>
                <wp:effectExtent l="13970" t="12700" r="5080" b="63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CF91A" id="Line 5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in,10.1pt" to="52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"/>
            </w:pict>
          </mc:Fallback>
        </mc:AlternateContent>
      </w:r>
      <w:r w:rsidR="00F97C10" w:rsidRPr="0026170B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</w:t>
      </w:r>
    </w:p>
    <w:p w14:paraId="13343BEB" w14:textId="77777777" w:rsidR="00A77536" w:rsidRPr="0026170B" w:rsidRDefault="00A77536" w:rsidP="00F141D5">
      <w:pPr>
        <w:tabs>
          <w:tab w:val="left" w:pos="6660"/>
        </w:tabs>
        <w:ind w:right="-1"/>
        <w:jc w:val="right"/>
        <w:rPr>
          <w:sz w:val="26"/>
          <w:szCs w:val="26"/>
        </w:rPr>
      </w:pPr>
    </w:p>
    <w:p w14:paraId="55EB5068" w14:textId="28838D47" w:rsidR="00F97C10" w:rsidRPr="00D7673F" w:rsidRDefault="00F141D5" w:rsidP="00F141D5">
      <w:pPr>
        <w:tabs>
          <w:tab w:val="left" w:pos="6660"/>
        </w:tabs>
        <w:ind w:right="-1"/>
        <w:jc w:val="right"/>
      </w:pPr>
      <w:r w:rsidRPr="00D7673F">
        <w:t>Żyrardów</w:t>
      </w:r>
      <w:r w:rsidR="00A30142">
        <w:t>,</w:t>
      </w:r>
      <w:r w:rsidR="00F97C10" w:rsidRPr="00D7673F">
        <w:t xml:space="preserve"> </w:t>
      </w:r>
      <w:r w:rsidR="00201F5C">
        <w:t xml:space="preserve">4 </w:t>
      </w:r>
      <w:r w:rsidR="00E7677A">
        <w:t xml:space="preserve">grudnia </w:t>
      </w:r>
      <w:r w:rsidR="0057686E">
        <w:t>202</w:t>
      </w:r>
      <w:r w:rsidR="00E7677A">
        <w:t>4</w:t>
      </w:r>
      <w:r w:rsidR="0057686E">
        <w:t xml:space="preserve"> </w:t>
      </w:r>
      <w:r w:rsidR="00F97C10" w:rsidRPr="00D7673F">
        <w:t xml:space="preserve">roku </w:t>
      </w:r>
    </w:p>
    <w:p w14:paraId="0FA4A754" w14:textId="77777777" w:rsidR="00EA1990" w:rsidRPr="00EA1990" w:rsidRDefault="00EA1990" w:rsidP="00EA1990"/>
    <w:p w14:paraId="3AB407B9" w14:textId="77777777" w:rsidR="00EA1990" w:rsidRDefault="00EA1990" w:rsidP="00EA1990">
      <w:pPr>
        <w:rPr>
          <w:bCs/>
          <w:sz w:val="26"/>
          <w:szCs w:val="26"/>
        </w:rPr>
      </w:pPr>
    </w:p>
    <w:p w14:paraId="5B200C7C" w14:textId="77777777" w:rsidR="00137286" w:rsidRDefault="00137286" w:rsidP="0057686E">
      <w:pPr>
        <w:tabs>
          <w:tab w:val="left" w:pos="5880"/>
        </w:tabs>
        <w:spacing w:line="360" w:lineRule="auto"/>
        <w:jc w:val="center"/>
        <w:rPr>
          <w:b/>
          <w:bCs/>
        </w:rPr>
      </w:pPr>
    </w:p>
    <w:p w14:paraId="4ADBE227" w14:textId="77777777" w:rsidR="00137286" w:rsidRDefault="00137286" w:rsidP="0057686E">
      <w:pPr>
        <w:tabs>
          <w:tab w:val="left" w:pos="5880"/>
        </w:tabs>
        <w:spacing w:line="360" w:lineRule="auto"/>
        <w:jc w:val="center"/>
        <w:rPr>
          <w:b/>
          <w:bCs/>
        </w:rPr>
      </w:pPr>
    </w:p>
    <w:p w14:paraId="4FFDAB11" w14:textId="77777777" w:rsidR="00137286" w:rsidRDefault="00137286" w:rsidP="007E3E24">
      <w:pPr>
        <w:tabs>
          <w:tab w:val="left" w:pos="5880"/>
        </w:tabs>
        <w:spacing w:line="360" w:lineRule="auto"/>
        <w:rPr>
          <w:b/>
          <w:bCs/>
        </w:rPr>
      </w:pPr>
    </w:p>
    <w:p w14:paraId="68F4919F" w14:textId="74C54BE6" w:rsidR="00D731B7" w:rsidRPr="0057686E" w:rsidRDefault="0057686E" w:rsidP="0057686E">
      <w:pPr>
        <w:tabs>
          <w:tab w:val="left" w:pos="5880"/>
        </w:tabs>
        <w:spacing w:line="360" w:lineRule="auto"/>
        <w:jc w:val="center"/>
        <w:rPr>
          <w:b/>
          <w:bCs/>
        </w:rPr>
      </w:pPr>
      <w:r w:rsidRPr="0057686E">
        <w:rPr>
          <w:b/>
          <w:bCs/>
        </w:rPr>
        <w:t>OGŁOSZENIE</w:t>
      </w:r>
    </w:p>
    <w:p w14:paraId="5F21E83E" w14:textId="77777777" w:rsidR="004C4FA1" w:rsidRDefault="004C4FA1" w:rsidP="00137286">
      <w:pPr>
        <w:spacing w:line="360" w:lineRule="auto"/>
        <w:ind w:firstLine="708"/>
        <w:jc w:val="both"/>
      </w:pPr>
    </w:p>
    <w:p w14:paraId="2B916C2A" w14:textId="4E5094A0" w:rsidR="0057686E" w:rsidRDefault="0057686E" w:rsidP="00137286">
      <w:pPr>
        <w:spacing w:line="360" w:lineRule="auto"/>
        <w:ind w:firstLine="708"/>
        <w:jc w:val="both"/>
      </w:pPr>
      <w:r>
        <w:t>Niniejszym zawiadamia się, że w konkursie na realizację zadania pod nazwą :</w:t>
      </w:r>
    </w:p>
    <w:p w14:paraId="04EF5377" w14:textId="4316A4A4" w:rsidR="0057686E" w:rsidRDefault="0057686E" w:rsidP="00137286">
      <w:pPr>
        <w:spacing w:line="360" w:lineRule="auto"/>
        <w:jc w:val="both"/>
        <w:rPr>
          <w:b/>
          <w:bCs/>
        </w:rPr>
      </w:pPr>
      <w:r w:rsidRPr="0057686E">
        <w:rPr>
          <w:b/>
          <w:bCs/>
        </w:rPr>
        <w:t>,,Konkurs ofert:</w:t>
      </w:r>
      <w:r w:rsidR="007E3E24">
        <w:rPr>
          <w:b/>
          <w:bCs/>
        </w:rPr>
        <w:t xml:space="preserve"> na powierzenie zadania publicznego Powiatu Żyrardowskiego  z zakresu wspierania rodziny i systemu pieczy zastępczej - prowadzenie placówki opiekuńczo-wychowawczej  typu rodzinnego  od 1 stycznia 2025 roku do dnia 31 grudnia 2025</w:t>
      </w:r>
      <w:r w:rsidRPr="0057686E">
        <w:rPr>
          <w:b/>
          <w:bCs/>
        </w:rPr>
        <w:t xml:space="preserve">” </w:t>
      </w:r>
    </w:p>
    <w:p w14:paraId="4560A5E0" w14:textId="77777777" w:rsidR="009F07E1" w:rsidRDefault="00D917BA" w:rsidP="00137286">
      <w:pPr>
        <w:spacing w:line="360" w:lineRule="auto"/>
        <w:jc w:val="both"/>
      </w:pPr>
      <w:r w:rsidRPr="00D917BA">
        <w:t>wpłynęła jedna oferta</w:t>
      </w:r>
      <w:r>
        <w:t>, która spełnia wszystkie wymogi</w:t>
      </w:r>
      <w:r w:rsidR="008C7E22">
        <w:t xml:space="preserve"> formalne</w:t>
      </w:r>
      <w:r>
        <w:t xml:space="preserve">. </w:t>
      </w:r>
    </w:p>
    <w:p w14:paraId="75479DC3" w14:textId="4810BE48" w:rsidR="00D917BA" w:rsidRDefault="008C7E22" w:rsidP="00137286">
      <w:pPr>
        <w:spacing w:line="360" w:lineRule="auto"/>
        <w:jc w:val="both"/>
      </w:pPr>
      <w:r>
        <w:tab/>
        <w:t xml:space="preserve">W dniu </w:t>
      </w:r>
      <w:r w:rsidR="00E7677A">
        <w:t xml:space="preserve">5 grudnia 2024 </w:t>
      </w:r>
      <w:r>
        <w:t>roku o godzinie 1</w:t>
      </w:r>
      <w:r w:rsidR="00E7677A">
        <w:t>2</w:t>
      </w:r>
      <w:r>
        <w:t>:</w:t>
      </w:r>
      <w:r w:rsidR="00E7677A">
        <w:t>15</w:t>
      </w:r>
      <w:r>
        <w:t xml:space="preserve"> nastąpi publiczne otwarcie oferty w siedzibie Powiatowego Centrum Pomocy Rodzinie w Żyrardowie, przy ul. 1 Maja 60, w</w:t>
      </w:r>
      <w:r w:rsidR="00137286">
        <w:t> s</w:t>
      </w:r>
      <w:r>
        <w:t>ali</w:t>
      </w:r>
      <w:r w:rsidR="00137286">
        <w:t> </w:t>
      </w:r>
      <w:r>
        <w:t xml:space="preserve">konferencyjnej. </w:t>
      </w:r>
    </w:p>
    <w:p w14:paraId="581739D2" w14:textId="77777777" w:rsidR="008C7E22" w:rsidRDefault="008C7E22" w:rsidP="00137286">
      <w:pPr>
        <w:spacing w:line="360" w:lineRule="auto"/>
        <w:jc w:val="both"/>
      </w:pPr>
    </w:p>
    <w:p w14:paraId="0F777753" w14:textId="0EF406A5" w:rsidR="00016F4D" w:rsidRDefault="00016F4D" w:rsidP="00016F4D">
      <w:pPr>
        <w:snapToGrid w:val="0"/>
        <w:spacing w:after="120"/>
        <w:ind w:left="4956" w:firstLine="708"/>
        <w:jc w:val="both"/>
      </w:pPr>
      <w:r>
        <w:t xml:space="preserve"> </w:t>
      </w:r>
      <w:r>
        <w:t>STAROSTA</w:t>
      </w:r>
    </w:p>
    <w:p w14:paraId="75296E6F" w14:textId="77777777" w:rsidR="00016F4D" w:rsidRDefault="00016F4D" w:rsidP="00016F4D">
      <w:pPr>
        <w:snapToGrid w:val="0"/>
        <w:spacing w:after="120"/>
        <w:jc w:val="both"/>
      </w:pPr>
    </w:p>
    <w:p w14:paraId="517E9CDF" w14:textId="77777777" w:rsidR="00016F4D" w:rsidRDefault="00016F4D" w:rsidP="00016F4D">
      <w:pPr>
        <w:snapToGrid w:val="0"/>
        <w:spacing w:after="1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/-/ Andrzej Wilk</w:t>
      </w:r>
    </w:p>
    <w:p w14:paraId="04CAC374" w14:textId="77777777" w:rsidR="00016F4D" w:rsidRPr="00D917BA" w:rsidRDefault="00016F4D" w:rsidP="00137286">
      <w:pPr>
        <w:spacing w:line="360" w:lineRule="auto"/>
        <w:jc w:val="both"/>
      </w:pPr>
    </w:p>
    <w:p w14:paraId="09837F0F" w14:textId="13BE66CE" w:rsidR="00A30142" w:rsidRDefault="00A30142" w:rsidP="00A30142">
      <w:pPr>
        <w:spacing w:line="360" w:lineRule="auto"/>
        <w:ind w:firstLine="708"/>
        <w:jc w:val="both"/>
      </w:pPr>
    </w:p>
    <w:p w14:paraId="14AE08AA" w14:textId="4F705C54" w:rsidR="000F6BAC" w:rsidRPr="00435742" w:rsidRDefault="000F6BAC" w:rsidP="00A30142">
      <w:pPr>
        <w:spacing w:line="360" w:lineRule="auto"/>
        <w:ind w:firstLine="708"/>
        <w:jc w:val="both"/>
      </w:pPr>
    </w:p>
    <w:sectPr w:rsidR="000F6BAC" w:rsidRPr="00435742" w:rsidSect="00801443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93536" w14:textId="77777777" w:rsidR="003D3DE1" w:rsidRDefault="003D3DE1">
      <w:r>
        <w:separator/>
      </w:r>
    </w:p>
  </w:endnote>
  <w:endnote w:type="continuationSeparator" w:id="0">
    <w:p w14:paraId="1C35BA09" w14:textId="77777777" w:rsidR="003D3DE1" w:rsidRDefault="003D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0AC9D" w14:textId="77777777" w:rsidR="003D3DE1" w:rsidRDefault="003D3DE1">
      <w:r>
        <w:separator/>
      </w:r>
    </w:p>
  </w:footnote>
  <w:footnote w:type="continuationSeparator" w:id="0">
    <w:p w14:paraId="799D1C2E" w14:textId="77777777" w:rsidR="003D3DE1" w:rsidRDefault="003D3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7B211" w14:textId="77777777" w:rsidR="00801443" w:rsidRPr="00DF31ED" w:rsidRDefault="0099043C" w:rsidP="00801443">
    <w:pPr>
      <w:jc w:val="center"/>
      <w:rPr>
        <w:b/>
        <w:spacing w:val="160"/>
        <w:position w:val="6"/>
        <w:sz w:val="36"/>
        <w:szCs w:val="36"/>
      </w:rPr>
    </w:pPr>
    <w:r w:rsidRPr="00DF31ED">
      <w:rPr>
        <w:b/>
        <w:spacing w:val="160"/>
        <w:position w:val="6"/>
        <w:sz w:val="36"/>
        <w:szCs w:val="36"/>
      </w:rPr>
      <w:t>POWIAT ŻYRARDOWSKI</w:t>
    </w:r>
  </w:p>
  <w:p w14:paraId="2F870B5F" w14:textId="77777777" w:rsidR="00801443" w:rsidRPr="00192823" w:rsidRDefault="00801443" w:rsidP="00801443">
    <w:pPr>
      <w:rPr>
        <w:b/>
        <w:sz w:val="16"/>
        <w:szCs w:val="16"/>
      </w:rPr>
    </w:pPr>
  </w:p>
  <w:p w14:paraId="6ACC0324" w14:textId="77777777" w:rsidR="00801443" w:rsidRDefault="00801443" w:rsidP="00801443">
    <w:pPr>
      <w:tabs>
        <w:tab w:val="left" w:pos="930"/>
        <w:tab w:val="center" w:pos="4884"/>
        <w:tab w:val="left" w:pos="7155"/>
      </w:tabs>
      <w:spacing w:line="276" w:lineRule="auto"/>
      <w:ind w:right="-697"/>
      <w:rPr>
        <w:sz w:val="22"/>
        <w:szCs w:val="22"/>
      </w:rPr>
    </w:pPr>
    <w:r>
      <w:rPr>
        <w:sz w:val="22"/>
        <w:szCs w:val="22"/>
      </w:rPr>
      <w:tab/>
    </w:r>
    <w:r w:rsidRPr="00DE06B2">
      <w:rPr>
        <w:sz w:val="22"/>
        <w:szCs w:val="22"/>
      </w:rPr>
      <w:t>ul. Limanowskie</w:t>
    </w:r>
    <w:r>
      <w:rPr>
        <w:sz w:val="22"/>
        <w:szCs w:val="22"/>
      </w:rPr>
      <w:t>go 45, 96-300 Żyrardów,  tel.(</w:t>
    </w:r>
    <w:r w:rsidRPr="00DE06B2">
      <w:rPr>
        <w:sz w:val="22"/>
        <w:szCs w:val="22"/>
      </w:rPr>
      <w:t>46</w:t>
    </w:r>
    <w:r>
      <w:rPr>
        <w:sz w:val="22"/>
        <w:szCs w:val="22"/>
      </w:rPr>
      <w:t>)</w:t>
    </w:r>
    <w:r w:rsidRPr="00DE06B2">
      <w:rPr>
        <w:sz w:val="22"/>
        <w:szCs w:val="22"/>
      </w:rPr>
      <w:t xml:space="preserve"> 855 37 17, </w:t>
    </w:r>
    <w:r w:rsidR="003D742F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62EE66" wp14:editId="43609F43">
              <wp:simplePos x="0" y="0"/>
              <wp:positionH relativeFrom="column">
                <wp:posOffset>-1485900</wp:posOffset>
              </wp:positionH>
              <wp:positionV relativeFrom="paragraph">
                <wp:posOffset>67310</wp:posOffset>
              </wp:positionV>
              <wp:extent cx="571500" cy="114300"/>
              <wp:effectExtent l="13970" t="10795" r="5080" b="825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71500" cy="1143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2A5175" id="Line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7pt,5.3pt" to="-1in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"/>
          </w:pict>
        </mc:Fallback>
      </mc:AlternateContent>
    </w:r>
    <w:r w:rsidRPr="00DE06B2">
      <w:rPr>
        <w:sz w:val="22"/>
        <w:szCs w:val="22"/>
      </w:rPr>
      <w:t xml:space="preserve"> fax:</w:t>
    </w:r>
    <w:r>
      <w:rPr>
        <w:sz w:val="22"/>
        <w:szCs w:val="22"/>
      </w:rPr>
      <w:t xml:space="preserve"> (</w:t>
    </w:r>
    <w:r w:rsidRPr="00DE06B2">
      <w:rPr>
        <w:sz w:val="22"/>
        <w:szCs w:val="22"/>
      </w:rPr>
      <w:t>46</w:t>
    </w:r>
    <w:r>
      <w:rPr>
        <w:sz w:val="22"/>
        <w:szCs w:val="22"/>
      </w:rPr>
      <w:t>)</w:t>
    </w:r>
    <w:r w:rsidRPr="00DE06B2">
      <w:rPr>
        <w:sz w:val="22"/>
        <w:szCs w:val="22"/>
      </w:rPr>
      <w:t> 855 20 21</w:t>
    </w:r>
  </w:p>
  <w:p w14:paraId="2FA16ECB" w14:textId="77777777" w:rsidR="00801443" w:rsidRDefault="00801443" w:rsidP="00801443">
    <w:pPr>
      <w:tabs>
        <w:tab w:val="left" w:pos="1275"/>
        <w:tab w:val="center" w:pos="4884"/>
        <w:tab w:val="left" w:pos="7155"/>
      </w:tabs>
      <w:spacing w:line="276" w:lineRule="auto"/>
      <w:ind w:right="-697"/>
    </w:pPr>
    <w:r>
      <w:rPr>
        <w:sz w:val="22"/>
        <w:szCs w:val="22"/>
      </w:rPr>
      <w:tab/>
    </w:r>
    <w:r w:rsidRPr="00682BAF">
      <w:rPr>
        <w:sz w:val="22"/>
        <w:szCs w:val="22"/>
      </w:rPr>
      <w:t>www. p</w:t>
    </w:r>
    <w:r>
      <w:rPr>
        <w:sz w:val="22"/>
        <w:szCs w:val="22"/>
      </w:rPr>
      <w:t>owiat</w:t>
    </w:r>
    <w:r w:rsidRPr="00682BAF">
      <w:rPr>
        <w:sz w:val="22"/>
        <w:szCs w:val="22"/>
      </w:rPr>
      <w:t xml:space="preserve">-zyrardowski.pl, </w:t>
    </w:r>
    <w:r>
      <w:rPr>
        <w:sz w:val="22"/>
        <w:szCs w:val="22"/>
      </w:rPr>
      <w:t xml:space="preserve"> </w:t>
    </w:r>
    <w:r w:rsidRPr="00682BAF">
      <w:rPr>
        <w:sz w:val="22"/>
        <w:szCs w:val="22"/>
      </w:rPr>
      <w:t>e-mail: starostwo@powiat-zyrardowski.pl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3B4"/>
    <w:multiLevelType w:val="hybridMultilevel"/>
    <w:tmpl w:val="FCE46088"/>
    <w:lvl w:ilvl="0" w:tplc="CE3A13A6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D3F3C"/>
    <w:multiLevelType w:val="hybridMultilevel"/>
    <w:tmpl w:val="6AC0D7D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1268D84">
      <w:start w:val="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  <w:i w:val="0"/>
        <w:sz w:val="24"/>
        <w:szCs w:val="24"/>
      </w:rPr>
    </w:lvl>
    <w:lvl w:ilvl="2" w:tplc="04150011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1B7B2D"/>
    <w:multiLevelType w:val="hybridMultilevel"/>
    <w:tmpl w:val="66DC7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CF19ED"/>
    <w:multiLevelType w:val="hybridMultilevel"/>
    <w:tmpl w:val="95CEA5AA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C30AEC"/>
    <w:multiLevelType w:val="multilevel"/>
    <w:tmpl w:val="6AC0D7D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  <w:i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95429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4197608">
    <w:abstractNumId w:val="1"/>
    <w:lvlOverride w:ilvl="0"/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4430953">
    <w:abstractNumId w:val="4"/>
  </w:num>
  <w:num w:numId="4" w16cid:durableId="154424061">
    <w:abstractNumId w:val="1"/>
  </w:num>
  <w:num w:numId="5" w16cid:durableId="14142083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0348583">
    <w:abstractNumId w:val="0"/>
  </w:num>
  <w:num w:numId="7" w16cid:durableId="1639919895">
    <w:abstractNumId w:val="3"/>
  </w:num>
  <w:num w:numId="8" w16cid:durableId="13189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FC"/>
    <w:rsid w:val="00004D16"/>
    <w:rsid w:val="00016F4D"/>
    <w:rsid w:val="00025C58"/>
    <w:rsid w:val="000360F2"/>
    <w:rsid w:val="00037FDA"/>
    <w:rsid w:val="0004701F"/>
    <w:rsid w:val="000679C9"/>
    <w:rsid w:val="0007444C"/>
    <w:rsid w:val="00085F33"/>
    <w:rsid w:val="000B0F7C"/>
    <w:rsid w:val="000B0FFC"/>
    <w:rsid w:val="000C3360"/>
    <w:rsid w:val="000C6966"/>
    <w:rsid w:val="000C7613"/>
    <w:rsid w:val="000D2B5C"/>
    <w:rsid w:val="000E5C49"/>
    <w:rsid w:val="000F200B"/>
    <w:rsid w:val="000F22E4"/>
    <w:rsid w:val="000F6BAC"/>
    <w:rsid w:val="00116960"/>
    <w:rsid w:val="00137286"/>
    <w:rsid w:val="001410E6"/>
    <w:rsid w:val="00143A4C"/>
    <w:rsid w:val="00166E54"/>
    <w:rsid w:val="0017016C"/>
    <w:rsid w:val="0017523C"/>
    <w:rsid w:val="001773DA"/>
    <w:rsid w:val="00190D49"/>
    <w:rsid w:val="00191193"/>
    <w:rsid w:val="00192823"/>
    <w:rsid w:val="00192DBC"/>
    <w:rsid w:val="001A2AE4"/>
    <w:rsid w:val="001D4BA6"/>
    <w:rsid w:val="001E2F39"/>
    <w:rsid w:val="001E5DAB"/>
    <w:rsid w:val="001F2E39"/>
    <w:rsid w:val="001F43E7"/>
    <w:rsid w:val="002005C2"/>
    <w:rsid w:val="00201F5C"/>
    <w:rsid w:val="00226F86"/>
    <w:rsid w:val="0023198F"/>
    <w:rsid w:val="00241FFB"/>
    <w:rsid w:val="002451EF"/>
    <w:rsid w:val="00253EE5"/>
    <w:rsid w:val="00255017"/>
    <w:rsid w:val="0026170B"/>
    <w:rsid w:val="0026405D"/>
    <w:rsid w:val="00273783"/>
    <w:rsid w:val="002868F1"/>
    <w:rsid w:val="00293F76"/>
    <w:rsid w:val="00297A9F"/>
    <w:rsid w:val="002A2587"/>
    <w:rsid w:val="002A601F"/>
    <w:rsid w:val="002B2317"/>
    <w:rsid w:val="002B3D4A"/>
    <w:rsid w:val="002B3F4A"/>
    <w:rsid w:val="002D1D3B"/>
    <w:rsid w:val="002D7E0E"/>
    <w:rsid w:val="002E49F3"/>
    <w:rsid w:val="00301D94"/>
    <w:rsid w:val="003064E1"/>
    <w:rsid w:val="00336FB9"/>
    <w:rsid w:val="00353C62"/>
    <w:rsid w:val="00367A08"/>
    <w:rsid w:val="00370207"/>
    <w:rsid w:val="00376A43"/>
    <w:rsid w:val="0039185F"/>
    <w:rsid w:val="00393E7A"/>
    <w:rsid w:val="0039746B"/>
    <w:rsid w:val="003B5F74"/>
    <w:rsid w:val="003C5282"/>
    <w:rsid w:val="003D3DDB"/>
    <w:rsid w:val="003D3DE1"/>
    <w:rsid w:val="003D742F"/>
    <w:rsid w:val="003E10D0"/>
    <w:rsid w:val="003E4751"/>
    <w:rsid w:val="003E667F"/>
    <w:rsid w:val="003F28A9"/>
    <w:rsid w:val="003F62A8"/>
    <w:rsid w:val="003F7261"/>
    <w:rsid w:val="00400355"/>
    <w:rsid w:val="0040249F"/>
    <w:rsid w:val="00405604"/>
    <w:rsid w:val="004146F0"/>
    <w:rsid w:val="004262E6"/>
    <w:rsid w:val="004266B4"/>
    <w:rsid w:val="0043139E"/>
    <w:rsid w:val="00435742"/>
    <w:rsid w:val="00444B3D"/>
    <w:rsid w:val="004729A3"/>
    <w:rsid w:val="0047371A"/>
    <w:rsid w:val="004842DC"/>
    <w:rsid w:val="00484B03"/>
    <w:rsid w:val="004B6112"/>
    <w:rsid w:val="004C4FA1"/>
    <w:rsid w:val="004D292E"/>
    <w:rsid w:val="004E01FC"/>
    <w:rsid w:val="004E62BF"/>
    <w:rsid w:val="004F04E0"/>
    <w:rsid w:val="005032AB"/>
    <w:rsid w:val="00505973"/>
    <w:rsid w:val="0051401C"/>
    <w:rsid w:val="005237DB"/>
    <w:rsid w:val="005253B5"/>
    <w:rsid w:val="0052667F"/>
    <w:rsid w:val="005270CF"/>
    <w:rsid w:val="00551082"/>
    <w:rsid w:val="00551ED9"/>
    <w:rsid w:val="0055229D"/>
    <w:rsid w:val="00565E4F"/>
    <w:rsid w:val="00571A0A"/>
    <w:rsid w:val="0057686E"/>
    <w:rsid w:val="005827E6"/>
    <w:rsid w:val="00586D04"/>
    <w:rsid w:val="00594BF1"/>
    <w:rsid w:val="0059640C"/>
    <w:rsid w:val="005A0AA3"/>
    <w:rsid w:val="005A51B6"/>
    <w:rsid w:val="005C2689"/>
    <w:rsid w:val="005C2B58"/>
    <w:rsid w:val="005C7959"/>
    <w:rsid w:val="005E6607"/>
    <w:rsid w:val="0063429A"/>
    <w:rsid w:val="0064639E"/>
    <w:rsid w:val="00653799"/>
    <w:rsid w:val="0065594E"/>
    <w:rsid w:val="00664EEC"/>
    <w:rsid w:val="0067023B"/>
    <w:rsid w:val="00677F78"/>
    <w:rsid w:val="00682BAF"/>
    <w:rsid w:val="00683829"/>
    <w:rsid w:val="00693210"/>
    <w:rsid w:val="00697C0F"/>
    <w:rsid w:val="006A7FBC"/>
    <w:rsid w:val="006B311C"/>
    <w:rsid w:val="006B3A5A"/>
    <w:rsid w:val="006B6614"/>
    <w:rsid w:val="006C30BA"/>
    <w:rsid w:val="006C3C73"/>
    <w:rsid w:val="006E13A7"/>
    <w:rsid w:val="00703578"/>
    <w:rsid w:val="00731916"/>
    <w:rsid w:val="007618F2"/>
    <w:rsid w:val="00787BC9"/>
    <w:rsid w:val="007B3F5E"/>
    <w:rsid w:val="007C362D"/>
    <w:rsid w:val="007C630E"/>
    <w:rsid w:val="007D16AC"/>
    <w:rsid w:val="007D737F"/>
    <w:rsid w:val="007E23FB"/>
    <w:rsid w:val="007E3E24"/>
    <w:rsid w:val="007E6F60"/>
    <w:rsid w:val="007F0497"/>
    <w:rsid w:val="007F087D"/>
    <w:rsid w:val="00801443"/>
    <w:rsid w:val="00814139"/>
    <w:rsid w:val="00824BF3"/>
    <w:rsid w:val="00850164"/>
    <w:rsid w:val="008742E0"/>
    <w:rsid w:val="008A1B3B"/>
    <w:rsid w:val="008C7D29"/>
    <w:rsid w:val="008C7E22"/>
    <w:rsid w:val="008F28C9"/>
    <w:rsid w:val="008F5E5D"/>
    <w:rsid w:val="00903CFA"/>
    <w:rsid w:val="009106A7"/>
    <w:rsid w:val="00911E83"/>
    <w:rsid w:val="0092401A"/>
    <w:rsid w:val="009362B7"/>
    <w:rsid w:val="009448FD"/>
    <w:rsid w:val="00944915"/>
    <w:rsid w:val="00960AB6"/>
    <w:rsid w:val="00966774"/>
    <w:rsid w:val="00983FA5"/>
    <w:rsid w:val="0099043C"/>
    <w:rsid w:val="009906A1"/>
    <w:rsid w:val="009A1678"/>
    <w:rsid w:val="009B4C66"/>
    <w:rsid w:val="009B604C"/>
    <w:rsid w:val="009D0EFF"/>
    <w:rsid w:val="009D1A4C"/>
    <w:rsid w:val="009D25FC"/>
    <w:rsid w:val="009E5E85"/>
    <w:rsid w:val="009F07E1"/>
    <w:rsid w:val="009F6CF7"/>
    <w:rsid w:val="009F7BB5"/>
    <w:rsid w:val="00A2218E"/>
    <w:rsid w:val="00A30142"/>
    <w:rsid w:val="00A35836"/>
    <w:rsid w:val="00A435E4"/>
    <w:rsid w:val="00A5316A"/>
    <w:rsid w:val="00A60A82"/>
    <w:rsid w:val="00A63930"/>
    <w:rsid w:val="00A66E33"/>
    <w:rsid w:val="00A67A15"/>
    <w:rsid w:val="00A77536"/>
    <w:rsid w:val="00A86C87"/>
    <w:rsid w:val="00A87A88"/>
    <w:rsid w:val="00A91748"/>
    <w:rsid w:val="00AB71DB"/>
    <w:rsid w:val="00AC55E1"/>
    <w:rsid w:val="00AF530D"/>
    <w:rsid w:val="00AF57A5"/>
    <w:rsid w:val="00AF682D"/>
    <w:rsid w:val="00B06B0D"/>
    <w:rsid w:val="00B3353B"/>
    <w:rsid w:val="00B354E5"/>
    <w:rsid w:val="00B36543"/>
    <w:rsid w:val="00B370DE"/>
    <w:rsid w:val="00B40191"/>
    <w:rsid w:val="00B512F7"/>
    <w:rsid w:val="00B620DA"/>
    <w:rsid w:val="00B77122"/>
    <w:rsid w:val="00B83922"/>
    <w:rsid w:val="00B92E79"/>
    <w:rsid w:val="00BB4941"/>
    <w:rsid w:val="00BC53A9"/>
    <w:rsid w:val="00BD7974"/>
    <w:rsid w:val="00BE2E1B"/>
    <w:rsid w:val="00BE6379"/>
    <w:rsid w:val="00BE74E4"/>
    <w:rsid w:val="00C0419C"/>
    <w:rsid w:val="00C07427"/>
    <w:rsid w:val="00C15305"/>
    <w:rsid w:val="00C2224F"/>
    <w:rsid w:val="00C32EA1"/>
    <w:rsid w:val="00C3417E"/>
    <w:rsid w:val="00C34475"/>
    <w:rsid w:val="00C35E74"/>
    <w:rsid w:val="00C622C9"/>
    <w:rsid w:val="00C70006"/>
    <w:rsid w:val="00C75C30"/>
    <w:rsid w:val="00C77D3D"/>
    <w:rsid w:val="00C86C2F"/>
    <w:rsid w:val="00C931DF"/>
    <w:rsid w:val="00C938F3"/>
    <w:rsid w:val="00C93DDD"/>
    <w:rsid w:val="00C97DFA"/>
    <w:rsid w:val="00CA035C"/>
    <w:rsid w:val="00CC5495"/>
    <w:rsid w:val="00CE56D0"/>
    <w:rsid w:val="00CF266A"/>
    <w:rsid w:val="00CF55DD"/>
    <w:rsid w:val="00D02394"/>
    <w:rsid w:val="00D2649E"/>
    <w:rsid w:val="00D31D88"/>
    <w:rsid w:val="00D34ECD"/>
    <w:rsid w:val="00D50970"/>
    <w:rsid w:val="00D731B7"/>
    <w:rsid w:val="00D7673F"/>
    <w:rsid w:val="00D917BA"/>
    <w:rsid w:val="00D96481"/>
    <w:rsid w:val="00DA1FF8"/>
    <w:rsid w:val="00DB26D2"/>
    <w:rsid w:val="00DC2038"/>
    <w:rsid w:val="00DC790B"/>
    <w:rsid w:val="00DE06B2"/>
    <w:rsid w:val="00DF0E44"/>
    <w:rsid w:val="00DF1D62"/>
    <w:rsid w:val="00DF31ED"/>
    <w:rsid w:val="00DF79AA"/>
    <w:rsid w:val="00E01BEB"/>
    <w:rsid w:val="00E02FFA"/>
    <w:rsid w:val="00E05F1E"/>
    <w:rsid w:val="00E06C1D"/>
    <w:rsid w:val="00E37D1F"/>
    <w:rsid w:val="00E41AC7"/>
    <w:rsid w:val="00E477FF"/>
    <w:rsid w:val="00E53B1F"/>
    <w:rsid w:val="00E6129D"/>
    <w:rsid w:val="00E747D5"/>
    <w:rsid w:val="00E7677A"/>
    <w:rsid w:val="00E81075"/>
    <w:rsid w:val="00E84A8E"/>
    <w:rsid w:val="00E90602"/>
    <w:rsid w:val="00EA1990"/>
    <w:rsid w:val="00EB2F3A"/>
    <w:rsid w:val="00EB7355"/>
    <w:rsid w:val="00EB7A2F"/>
    <w:rsid w:val="00EC4563"/>
    <w:rsid w:val="00EE5FF1"/>
    <w:rsid w:val="00EE7748"/>
    <w:rsid w:val="00EF08A3"/>
    <w:rsid w:val="00EF616F"/>
    <w:rsid w:val="00EF7147"/>
    <w:rsid w:val="00F06040"/>
    <w:rsid w:val="00F141D5"/>
    <w:rsid w:val="00F14F5E"/>
    <w:rsid w:val="00F2475E"/>
    <w:rsid w:val="00F418AC"/>
    <w:rsid w:val="00F55197"/>
    <w:rsid w:val="00F626E8"/>
    <w:rsid w:val="00F66FC1"/>
    <w:rsid w:val="00F7332E"/>
    <w:rsid w:val="00F7622B"/>
    <w:rsid w:val="00F8226B"/>
    <w:rsid w:val="00F82FE0"/>
    <w:rsid w:val="00F94635"/>
    <w:rsid w:val="00F95B8F"/>
    <w:rsid w:val="00F97C10"/>
    <w:rsid w:val="00FA3DE4"/>
    <w:rsid w:val="00FC0266"/>
    <w:rsid w:val="00FD383C"/>
    <w:rsid w:val="00FD6025"/>
    <w:rsid w:val="00FF1CD4"/>
    <w:rsid w:val="00FF3C91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D262"/>
  <w15:docId w15:val="{D984FADA-ADD4-43A3-870C-615B0440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9174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91748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91748"/>
    <w:rPr>
      <w:color w:val="0000FF"/>
      <w:u w:val="single"/>
    </w:rPr>
  </w:style>
  <w:style w:type="paragraph" w:styleId="Tekstdymka">
    <w:name w:val="Balloon Text"/>
    <w:basedOn w:val="Normalny"/>
    <w:semiHidden/>
    <w:rsid w:val="00A9174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A9174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ormalnyWeb">
    <w:name w:val="Normal (Web)"/>
    <w:basedOn w:val="Normalny"/>
    <w:uiPriority w:val="99"/>
    <w:rsid w:val="00A9174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paragraph" w:styleId="Tekstpodstawowywcity">
    <w:name w:val="Body Text Indent"/>
    <w:basedOn w:val="Normalny"/>
    <w:rsid w:val="00E06C1D"/>
    <w:pPr>
      <w:ind w:firstLine="708"/>
    </w:pPr>
    <w:rPr>
      <w:szCs w:val="20"/>
    </w:rPr>
  </w:style>
  <w:style w:type="paragraph" w:styleId="Tekstpodstawowy2">
    <w:name w:val="Body Text 2"/>
    <w:basedOn w:val="Normalny"/>
    <w:rsid w:val="006E13A7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5827E6"/>
    <w:rPr>
      <w:sz w:val="20"/>
      <w:szCs w:val="20"/>
    </w:rPr>
  </w:style>
  <w:style w:type="character" w:styleId="Odwoanieprzypisukocowego">
    <w:name w:val="endnote reference"/>
    <w:semiHidden/>
    <w:rsid w:val="005827E6"/>
    <w:rPr>
      <w:vertAlign w:val="superscript"/>
    </w:rPr>
  </w:style>
  <w:style w:type="paragraph" w:customStyle="1" w:styleId="ZnakZnakZnakZnak">
    <w:name w:val="Znak Znak Znak Znak"/>
    <w:basedOn w:val="Normalny"/>
    <w:rsid w:val="00594BF1"/>
  </w:style>
  <w:style w:type="paragraph" w:styleId="Tekstpodstawowy">
    <w:name w:val="Body Text"/>
    <w:basedOn w:val="Normalny"/>
    <w:rsid w:val="00376A43"/>
    <w:pPr>
      <w:spacing w:after="120"/>
    </w:pPr>
  </w:style>
  <w:style w:type="paragraph" w:styleId="Stopka">
    <w:name w:val="footer"/>
    <w:basedOn w:val="Normalny"/>
    <w:link w:val="StopkaZnak"/>
    <w:rsid w:val="001928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92823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92823"/>
  </w:style>
  <w:style w:type="character" w:styleId="Pogrubienie">
    <w:name w:val="Strong"/>
    <w:basedOn w:val="Domylnaczcionkaakapitu"/>
    <w:uiPriority w:val="22"/>
    <w:qFormat/>
    <w:rsid w:val="00551082"/>
    <w:rPr>
      <w:b/>
      <w:bCs/>
    </w:rPr>
  </w:style>
  <w:style w:type="paragraph" w:customStyle="1" w:styleId="Akapitzlist1">
    <w:name w:val="Akapit z listą1"/>
    <w:basedOn w:val="Normalny"/>
    <w:rsid w:val="00B354E5"/>
    <w:pPr>
      <w:spacing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3E475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E47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E475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E47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E47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7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79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57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60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17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120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9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8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59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32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404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65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463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31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b.smolarek\Pulpit\OK.zewn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0E286-3629-4D85-A31A-550D2547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OK.zewn.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MARSZAŁKOWSKI WOJEWÓDZTWA MAZOWIECKIEGO</vt:lpstr>
    </vt:vector>
  </TitlesOfParts>
  <Company>UMWM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MARSZAŁKOWSKI WOJEWÓDZTWA MAZOWIECKIEGO</dc:title>
  <dc:subject/>
  <dc:creator>b.smolarek</dc:creator>
  <cp:keywords/>
  <dc:description/>
  <cp:lastModifiedBy>Maciej Ragan</cp:lastModifiedBy>
  <cp:revision>3</cp:revision>
  <cp:lastPrinted>2024-12-04T14:02:00Z</cp:lastPrinted>
  <dcterms:created xsi:type="dcterms:W3CDTF">2024-12-04T14:17:00Z</dcterms:created>
  <dcterms:modified xsi:type="dcterms:W3CDTF">2024-12-04T14:26:00Z</dcterms:modified>
</cp:coreProperties>
</file>