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D7B92" w:rsidRPr="00D94838" w:rsidRDefault="009076FD" w:rsidP="009076FD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bookmarkStart w:id="0" w:name="_GoBack"/>
      <w:bookmarkEnd w:id="0"/>
      <w:r w:rsidRPr="00D94838">
        <w:rPr>
          <w:rFonts w:ascii="Calibri" w:eastAsia="Calibri" w:hAnsi="Calibri"/>
          <w:b/>
          <w:sz w:val="22"/>
          <w:szCs w:val="22"/>
          <w:lang w:eastAsia="en-US"/>
        </w:rPr>
        <w:t>Formularz zgłoszeniowy kandydata na członka Zespołu Konsultacyjnego ds. Społecznych</w:t>
      </w:r>
      <w:r w:rsidR="00D94838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="00D94838">
        <w:rPr>
          <w:rFonts w:ascii="Calibri" w:eastAsia="Calibri" w:hAnsi="Calibri"/>
          <w:b/>
          <w:sz w:val="22"/>
          <w:szCs w:val="22"/>
          <w:lang w:eastAsia="en-US"/>
        </w:rPr>
        <w:br/>
        <w:t>dla przedstawicieli organizacji pozarządowych</w:t>
      </w:r>
    </w:p>
    <w:p w:rsidR="009076FD" w:rsidRPr="00D94838" w:rsidRDefault="009076FD" w:rsidP="009076FD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750E60" w:rsidRPr="00750E60" w:rsidRDefault="00750E60" w:rsidP="00750E60">
      <w:pPr>
        <w:pStyle w:val="Akapitzlist"/>
        <w:numPr>
          <w:ilvl w:val="0"/>
          <w:numId w:val="9"/>
        </w:numPr>
        <w:ind w:hanging="218"/>
        <w:rPr>
          <w:b/>
        </w:rPr>
      </w:pPr>
      <w:r w:rsidRPr="00750E60">
        <w:rPr>
          <w:b/>
        </w:rPr>
        <w:t>Dane podmiotu zgłaszającego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50E60" w:rsidTr="0053246C">
        <w:tc>
          <w:tcPr>
            <w:tcW w:w="2830" w:type="dxa"/>
            <w:shd w:val="clear" w:color="auto" w:fill="D9D9D9" w:themeFill="background1" w:themeFillShade="D9"/>
          </w:tcPr>
          <w:p w:rsidR="009076FD" w:rsidRPr="00D94838" w:rsidRDefault="009076FD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Nazwa organizacji zgłaszającej:</w:t>
            </w:r>
          </w:p>
        </w:tc>
        <w:tc>
          <w:tcPr>
            <w:tcW w:w="6231" w:type="dxa"/>
            <w:vAlign w:val="center"/>
          </w:tcPr>
          <w:p w:rsidR="009076FD" w:rsidRPr="00D94838" w:rsidRDefault="009076FD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750E60" w:rsidTr="0053246C">
        <w:tc>
          <w:tcPr>
            <w:tcW w:w="2830" w:type="dxa"/>
            <w:shd w:val="clear" w:color="auto" w:fill="D9D9D9" w:themeFill="background1" w:themeFillShade="D9"/>
          </w:tcPr>
          <w:p w:rsidR="009076FD" w:rsidRPr="00D94838" w:rsidRDefault="009076FD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Adres organizacji zgłaszającej:</w:t>
            </w:r>
          </w:p>
        </w:tc>
        <w:tc>
          <w:tcPr>
            <w:tcW w:w="6231" w:type="dxa"/>
            <w:vAlign w:val="center"/>
          </w:tcPr>
          <w:p w:rsidR="009076FD" w:rsidRPr="00D94838" w:rsidRDefault="009076FD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750E60" w:rsidTr="0053246C">
        <w:tc>
          <w:tcPr>
            <w:tcW w:w="2830" w:type="dxa"/>
            <w:shd w:val="clear" w:color="auto" w:fill="D9D9D9" w:themeFill="background1" w:themeFillShade="D9"/>
          </w:tcPr>
          <w:p w:rsidR="009076FD" w:rsidRPr="00D94838" w:rsidRDefault="009076FD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Nr NIP</w:t>
            </w:r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>:</w:t>
            </w:r>
          </w:p>
        </w:tc>
        <w:tc>
          <w:tcPr>
            <w:tcW w:w="6231" w:type="dxa"/>
            <w:vAlign w:val="center"/>
          </w:tcPr>
          <w:p w:rsidR="009076FD" w:rsidRPr="00D94838" w:rsidRDefault="009076FD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750E60" w:rsidTr="0053246C">
        <w:tc>
          <w:tcPr>
            <w:tcW w:w="2830" w:type="dxa"/>
            <w:shd w:val="clear" w:color="auto" w:fill="D9D9D9" w:themeFill="background1" w:themeFillShade="D9"/>
          </w:tcPr>
          <w:p w:rsidR="009076FD" w:rsidRPr="00D94838" w:rsidRDefault="009076FD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Nr REGON</w:t>
            </w:r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>:</w:t>
            </w:r>
          </w:p>
        </w:tc>
        <w:tc>
          <w:tcPr>
            <w:tcW w:w="6231" w:type="dxa"/>
            <w:vAlign w:val="center"/>
          </w:tcPr>
          <w:p w:rsidR="009076FD" w:rsidRPr="00D94838" w:rsidRDefault="009076FD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750E60" w:rsidTr="0053246C">
        <w:tc>
          <w:tcPr>
            <w:tcW w:w="2830" w:type="dxa"/>
            <w:shd w:val="clear" w:color="auto" w:fill="D9D9D9" w:themeFill="background1" w:themeFillShade="D9"/>
          </w:tcPr>
          <w:p w:rsidR="009076FD" w:rsidRPr="00D94838" w:rsidRDefault="009076FD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NR KRS / nr w innym rejestrze</w:t>
            </w:r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>:</w:t>
            </w:r>
          </w:p>
        </w:tc>
        <w:tc>
          <w:tcPr>
            <w:tcW w:w="6231" w:type="dxa"/>
            <w:vAlign w:val="center"/>
          </w:tcPr>
          <w:p w:rsidR="009076FD" w:rsidRPr="00D94838" w:rsidRDefault="009076FD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750E60" w:rsidTr="0053246C">
        <w:tc>
          <w:tcPr>
            <w:tcW w:w="2830" w:type="dxa"/>
            <w:shd w:val="clear" w:color="auto" w:fill="D9D9D9" w:themeFill="background1" w:themeFillShade="D9"/>
          </w:tcPr>
          <w:p w:rsidR="009076FD" w:rsidRPr="00D94838" w:rsidRDefault="009076FD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Forma prawna</w:t>
            </w:r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>:</w:t>
            </w:r>
          </w:p>
        </w:tc>
        <w:tc>
          <w:tcPr>
            <w:tcW w:w="6231" w:type="dxa"/>
          </w:tcPr>
          <w:p w:rsidR="009076FD" w:rsidRPr="00D94838" w:rsidRDefault="005C1497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sdt>
              <w:sdtPr>
                <w:rPr>
                  <w:rFonts w:ascii="Calibri" w:eastAsia="Calibri" w:hAnsi="Calibri"/>
                  <w:szCs w:val="22"/>
                  <w:lang w:eastAsia="en-US"/>
                </w:rPr>
                <w:id w:val="-150798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E60" w:rsidRPr="00D94838">
                  <w:rPr>
                    <w:rFonts w:ascii="Segoe UI Symbol" w:eastAsia="Calibri" w:hAnsi="Segoe UI Symbol" w:cs="Segoe UI Symbol"/>
                    <w:szCs w:val="22"/>
                    <w:lang w:eastAsia="en-US"/>
                  </w:rPr>
                  <w:t>☐</w:t>
                </w:r>
              </w:sdtContent>
            </w:sdt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 xml:space="preserve"> stowarzyszenie </w:t>
            </w:r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ab/>
            </w:r>
            <w:r w:rsidR="00A37F30">
              <w:rPr>
                <w:rFonts w:ascii="Calibri" w:eastAsia="Calibri" w:hAnsi="Calibri"/>
                <w:szCs w:val="22"/>
                <w:lang w:eastAsia="en-US"/>
              </w:rPr>
              <w:tab/>
            </w:r>
            <w:sdt>
              <w:sdtPr>
                <w:rPr>
                  <w:rFonts w:ascii="Calibri" w:eastAsia="Calibri" w:hAnsi="Calibri"/>
                  <w:szCs w:val="22"/>
                  <w:lang w:eastAsia="en-US"/>
                </w:rPr>
                <w:id w:val="138182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E60" w:rsidRPr="00D94838">
                  <w:rPr>
                    <w:rFonts w:ascii="Segoe UI Symbol" w:eastAsia="Calibri" w:hAnsi="Segoe UI Symbol" w:cs="Segoe UI Symbol"/>
                    <w:szCs w:val="22"/>
                    <w:lang w:eastAsia="en-US"/>
                  </w:rPr>
                  <w:t>☐</w:t>
                </w:r>
              </w:sdtContent>
            </w:sdt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 xml:space="preserve"> </w:t>
            </w:r>
            <w:proofErr w:type="spellStart"/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>stowarzyszenie</w:t>
            </w:r>
            <w:proofErr w:type="spellEnd"/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 xml:space="preserve"> zwykłe</w:t>
            </w:r>
          </w:p>
          <w:p w:rsidR="00750E60" w:rsidRPr="00D94838" w:rsidRDefault="005C1497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sdt>
              <w:sdtPr>
                <w:rPr>
                  <w:rFonts w:ascii="Calibri" w:eastAsia="Calibri" w:hAnsi="Calibri"/>
                  <w:szCs w:val="22"/>
                  <w:lang w:eastAsia="en-US"/>
                </w:rPr>
                <w:id w:val="30073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E60" w:rsidRPr="00D94838">
                  <w:rPr>
                    <w:rFonts w:ascii="Segoe UI Symbol" w:eastAsia="Calibri" w:hAnsi="Segoe UI Symbol" w:cs="Segoe UI Symbol"/>
                    <w:szCs w:val="22"/>
                    <w:lang w:eastAsia="en-US"/>
                  </w:rPr>
                  <w:t>☐</w:t>
                </w:r>
              </w:sdtContent>
            </w:sdt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 xml:space="preserve"> fundacja</w:t>
            </w:r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ab/>
            </w:r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ab/>
            </w:r>
            <w:r w:rsidR="00A37F30">
              <w:rPr>
                <w:rFonts w:ascii="Calibri" w:eastAsia="Calibri" w:hAnsi="Calibri"/>
                <w:szCs w:val="22"/>
                <w:lang w:eastAsia="en-US"/>
              </w:rPr>
              <w:tab/>
            </w:r>
            <w:sdt>
              <w:sdtPr>
                <w:rPr>
                  <w:rFonts w:ascii="Calibri" w:eastAsia="Calibri" w:hAnsi="Calibri"/>
                  <w:szCs w:val="22"/>
                  <w:lang w:eastAsia="en-US"/>
                </w:rPr>
                <w:id w:val="141644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E60" w:rsidRPr="00D94838">
                  <w:rPr>
                    <w:rFonts w:ascii="Segoe UI Symbol" w:eastAsia="Calibri" w:hAnsi="Segoe UI Symbol" w:cs="Segoe UI Symbol"/>
                    <w:szCs w:val="22"/>
                    <w:lang w:eastAsia="en-US"/>
                  </w:rPr>
                  <w:t>☐</w:t>
                </w:r>
              </w:sdtContent>
            </w:sdt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 xml:space="preserve"> kościelna osoba prawna</w:t>
            </w:r>
          </w:p>
          <w:p w:rsidR="00750E60" w:rsidRPr="00D94838" w:rsidRDefault="005C1497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sdt>
              <w:sdtPr>
                <w:rPr>
                  <w:rFonts w:ascii="Calibri" w:eastAsia="Calibri" w:hAnsi="Calibri"/>
                  <w:szCs w:val="22"/>
                  <w:lang w:eastAsia="en-US"/>
                </w:rPr>
                <w:id w:val="88853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E60" w:rsidRPr="00D94838">
                  <w:rPr>
                    <w:rFonts w:ascii="Segoe UI Symbol" w:eastAsia="Calibri" w:hAnsi="Segoe UI Symbol" w:cs="Segoe UI Symbol"/>
                    <w:szCs w:val="22"/>
                    <w:lang w:eastAsia="en-US"/>
                  </w:rPr>
                  <w:t>☐</w:t>
                </w:r>
              </w:sdtContent>
            </w:sdt>
            <w:r w:rsidR="00750E60" w:rsidRPr="00D94838">
              <w:rPr>
                <w:rFonts w:ascii="Calibri" w:eastAsia="Calibri" w:hAnsi="Calibri"/>
                <w:szCs w:val="22"/>
                <w:lang w:eastAsia="en-US"/>
              </w:rPr>
              <w:t xml:space="preserve"> inna, jaka ………………………………………….</w:t>
            </w:r>
          </w:p>
        </w:tc>
      </w:tr>
      <w:tr w:rsidR="00750E60" w:rsidTr="0053246C">
        <w:tc>
          <w:tcPr>
            <w:tcW w:w="2830" w:type="dxa"/>
            <w:shd w:val="clear" w:color="auto" w:fill="D9D9D9" w:themeFill="background1" w:themeFillShade="D9"/>
          </w:tcPr>
          <w:p w:rsidR="00750E60" w:rsidRPr="00D94838" w:rsidRDefault="00750E60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Nr telefonu kontaktowego</w:t>
            </w:r>
          </w:p>
        </w:tc>
        <w:tc>
          <w:tcPr>
            <w:tcW w:w="6231" w:type="dxa"/>
          </w:tcPr>
          <w:p w:rsidR="00750E60" w:rsidRPr="00D94838" w:rsidRDefault="00750E60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750E60" w:rsidTr="0053246C">
        <w:tc>
          <w:tcPr>
            <w:tcW w:w="2830" w:type="dxa"/>
            <w:shd w:val="clear" w:color="auto" w:fill="D9D9D9" w:themeFill="background1" w:themeFillShade="D9"/>
          </w:tcPr>
          <w:p w:rsidR="00750E60" w:rsidRPr="00D94838" w:rsidRDefault="00750E60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Adres e-mail:</w:t>
            </w:r>
          </w:p>
        </w:tc>
        <w:tc>
          <w:tcPr>
            <w:tcW w:w="6231" w:type="dxa"/>
          </w:tcPr>
          <w:p w:rsidR="00750E60" w:rsidRPr="00D94838" w:rsidRDefault="00750E60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750E60" w:rsidTr="0053246C">
        <w:tc>
          <w:tcPr>
            <w:tcW w:w="2830" w:type="dxa"/>
            <w:shd w:val="clear" w:color="auto" w:fill="D9D9D9" w:themeFill="background1" w:themeFillShade="D9"/>
          </w:tcPr>
          <w:p w:rsidR="00750E60" w:rsidRPr="00D94838" w:rsidRDefault="00750E60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Strona www (jeśli istnieje):</w:t>
            </w:r>
          </w:p>
        </w:tc>
        <w:tc>
          <w:tcPr>
            <w:tcW w:w="6231" w:type="dxa"/>
          </w:tcPr>
          <w:p w:rsidR="00750E60" w:rsidRPr="00D94838" w:rsidRDefault="00750E60" w:rsidP="00750E60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</w:tbl>
    <w:p w:rsidR="009076FD" w:rsidRDefault="009076FD" w:rsidP="009076FD"/>
    <w:p w:rsidR="00A37F30" w:rsidRPr="00A37F30" w:rsidRDefault="00A37F30" w:rsidP="00A37F30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A37F30">
        <w:rPr>
          <w:rFonts w:ascii="Calibri" w:eastAsia="Calibri" w:hAnsi="Calibri"/>
          <w:b/>
          <w:sz w:val="22"/>
          <w:szCs w:val="22"/>
          <w:lang w:eastAsia="en-US"/>
        </w:rPr>
        <w:t>Zgłaszam</w:t>
      </w:r>
      <w:r>
        <w:rPr>
          <w:rFonts w:ascii="Calibri" w:eastAsia="Calibri" w:hAnsi="Calibri"/>
          <w:b/>
          <w:sz w:val="22"/>
          <w:szCs w:val="22"/>
          <w:lang w:eastAsia="en-US"/>
        </w:rPr>
        <w:t>/-y</w:t>
      </w:r>
      <w:r w:rsidRPr="00A37F30">
        <w:rPr>
          <w:rFonts w:ascii="Calibri" w:eastAsia="Calibri" w:hAnsi="Calibri"/>
          <w:b/>
          <w:sz w:val="22"/>
          <w:szCs w:val="22"/>
          <w:lang w:eastAsia="en-US"/>
        </w:rPr>
        <w:t xml:space="preserve"> Pana / Panią ……………………………………………………</w:t>
      </w:r>
      <w:r>
        <w:rPr>
          <w:rFonts w:ascii="Calibri" w:eastAsia="Calibri" w:hAnsi="Calibri"/>
          <w:b/>
          <w:sz w:val="22"/>
          <w:szCs w:val="22"/>
          <w:lang w:eastAsia="en-US"/>
        </w:rPr>
        <w:t>…………………..</w:t>
      </w:r>
      <w:r w:rsidRPr="00A37F30">
        <w:rPr>
          <w:rFonts w:ascii="Calibri" w:eastAsia="Calibri" w:hAnsi="Calibri"/>
          <w:b/>
          <w:sz w:val="22"/>
          <w:szCs w:val="22"/>
          <w:lang w:eastAsia="en-US"/>
        </w:rPr>
        <w:t>…………………………………….. jako kandydata na członka Zespołu ds. Społecznych</w:t>
      </w:r>
      <w:r>
        <w:rPr>
          <w:rFonts w:ascii="Calibri" w:eastAsia="Calibri" w:hAnsi="Calibri"/>
          <w:b/>
          <w:sz w:val="22"/>
          <w:szCs w:val="22"/>
          <w:lang w:eastAsia="en-US"/>
        </w:rPr>
        <w:t xml:space="preserve"> przy Zarządzie Powiatu Żyrardowskiego.</w:t>
      </w:r>
      <w:r w:rsidRPr="00A37F30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</w:p>
    <w:p w:rsidR="00A37F30" w:rsidRPr="00A37F30" w:rsidRDefault="00A37F30" w:rsidP="009076FD">
      <w:pPr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37F30" w:rsidTr="00A37F30">
        <w:tc>
          <w:tcPr>
            <w:tcW w:w="4530" w:type="dxa"/>
          </w:tcPr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…………………………………..</w:t>
            </w: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(miejscowość, data)</w:t>
            </w:r>
          </w:p>
        </w:tc>
        <w:tc>
          <w:tcPr>
            <w:tcW w:w="4531" w:type="dxa"/>
          </w:tcPr>
          <w:p w:rsidR="00A37F30" w:rsidRDefault="00A37F30" w:rsidP="00A37F30">
            <w:pPr>
              <w:jc w:val="center"/>
            </w:pPr>
          </w:p>
          <w:p w:rsidR="00A37F30" w:rsidRDefault="00A37F30" w:rsidP="00A37F30">
            <w:pPr>
              <w:jc w:val="center"/>
            </w:pPr>
          </w:p>
          <w:p w:rsidR="00A37F30" w:rsidRDefault="00A37F30" w:rsidP="00A37F30">
            <w:pPr>
              <w:jc w:val="center"/>
            </w:pP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…………………………………..</w:t>
            </w:r>
          </w:p>
          <w:p w:rsidR="00A37F30" w:rsidRDefault="00A37F30" w:rsidP="00A37F30">
            <w:pPr>
              <w:jc w:val="center"/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(pieczęć podmiotu)</w:t>
            </w:r>
          </w:p>
        </w:tc>
      </w:tr>
      <w:tr w:rsidR="00A37F30" w:rsidTr="00A37F30">
        <w:tc>
          <w:tcPr>
            <w:tcW w:w="9061" w:type="dxa"/>
            <w:gridSpan w:val="2"/>
          </w:tcPr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…………………………………</w:t>
            </w:r>
            <w:r>
              <w:rPr>
                <w:rFonts w:ascii="Calibri" w:eastAsia="Calibri" w:hAnsi="Calibri"/>
                <w:szCs w:val="22"/>
                <w:lang w:eastAsia="en-US"/>
              </w:rPr>
              <w:t>…………………………….</w:t>
            </w:r>
            <w:r w:rsidRPr="00A37F30">
              <w:rPr>
                <w:rFonts w:ascii="Calibri" w:eastAsia="Calibri" w:hAnsi="Calibri"/>
                <w:szCs w:val="22"/>
                <w:lang w:eastAsia="en-US"/>
              </w:rPr>
              <w:t>……………………………………..</w:t>
            </w:r>
          </w:p>
          <w:p w:rsidR="00A37F30" w:rsidRPr="00A37F30" w:rsidRDefault="00A37F30" w:rsidP="00A37F30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(podpisy osoby lub osób uprawnionych do reprezentacji podmiotu)</w:t>
            </w:r>
          </w:p>
        </w:tc>
      </w:tr>
    </w:tbl>
    <w:p w:rsidR="00A37F30" w:rsidRDefault="00A37F30" w:rsidP="009076FD">
      <w:pPr>
        <w:sectPr w:rsidR="00A37F30" w:rsidSect="00735944">
          <w:headerReference w:type="default" r:id="rId7"/>
          <w:footerReference w:type="default" r:id="rId8"/>
          <w:footnotePr>
            <w:pos w:val="beneathText"/>
          </w:footnotePr>
          <w:pgSz w:w="11905" w:h="16837"/>
          <w:pgMar w:top="1417" w:right="1417" w:bottom="1417" w:left="1417" w:header="708" w:footer="708" w:gutter="0"/>
          <w:cols w:space="708"/>
          <w:docGrid w:linePitch="360"/>
        </w:sectPr>
      </w:pPr>
    </w:p>
    <w:p w:rsidR="00750E60" w:rsidRDefault="00750E60" w:rsidP="00750E60">
      <w:pPr>
        <w:pStyle w:val="Akapitzlist"/>
        <w:numPr>
          <w:ilvl w:val="0"/>
          <w:numId w:val="9"/>
        </w:numPr>
        <w:ind w:hanging="218"/>
        <w:rPr>
          <w:b/>
        </w:rPr>
      </w:pPr>
      <w:r w:rsidRPr="00D94838">
        <w:rPr>
          <w:b/>
        </w:rPr>
        <w:lastRenderedPageBreak/>
        <w:t>Dane kandydata na członka zespołu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53246C" w:rsidTr="00590B66">
        <w:tc>
          <w:tcPr>
            <w:tcW w:w="2830" w:type="dxa"/>
            <w:shd w:val="clear" w:color="auto" w:fill="D9D9D9" w:themeFill="background1" w:themeFillShade="D9"/>
          </w:tcPr>
          <w:p w:rsidR="0053246C" w:rsidRPr="00D94838" w:rsidRDefault="0053246C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Imię i nazwisko kandydata:</w:t>
            </w:r>
          </w:p>
        </w:tc>
        <w:tc>
          <w:tcPr>
            <w:tcW w:w="6231" w:type="dxa"/>
          </w:tcPr>
          <w:p w:rsidR="0053246C" w:rsidRPr="00D94838" w:rsidRDefault="0053246C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53246C" w:rsidTr="0053246C">
        <w:tc>
          <w:tcPr>
            <w:tcW w:w="2830" w:type="dxa"/>
            <w:shd w:val="clear" w:color="auto" w:fill="D9D9D9" w:themeFill="background1" w:themeFillShade="D9"/>
          </w:tcPr>
          <w:p w:rsidR="0053246C" w:rsidRPr="00D94838" w:rsidRDefault="0053246C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Adres do korespondencji:</w:t>
            </w:r>
          </w:p>
        </w:tc>
        <w:tc>
          <w:tcPr>
            <w:tcW w:w="6231" w:type="dxa"/>
          </w:tcPr>
          <w:p w:rsidR="0053246C" w:rsidRPr="00D94838" w:rsidRDefault="0053246C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53246C" w:rsidTr="0053246C">
        <w:tc>
          <w:tcPr>
            <w:tcW w:w="2830" w:type="dxa"/>
            <w:shd w:val="clear" w:color="auto" w:fill="D9D9D9" w:themeFill="background1" w:themeFillShade="D9"/>
          </w:tcPr>
          <w:p w:rsidR="0053246C" w:rsidRPr="00D94838" w:rsidRDefault="0053246C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Adres e-mail:</w:t>
            </w:r>
          </w:p>
        </w:tc>
        <w:tc>
          <w:tcPr>
            <w:tcW w:w="6231" w:type="dxa"/>
          </w:tcPr>
          <w:p w:rsidR="0053246C" w:rsidRPr="00D94838" w:rsidRDefault="0053246C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53246C" w:rsidTr="0053246C">
        <w:tc>
          <w:tcPr>
            <w:tcW w:w="2830" w:type="dxa"/>
            <w:shd w:val="clear" w:color="auto" w:fill="D9D9D9" w:themeFill="background1" w:themeFillShade="D9"/>
          </w:tcPr>
          <w:p w:rsidR="0053246C" w:rsidRPr="00D94838" w:rsidRDefault="0053246C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Telefon kontaktowy:</w:t>
            </w:r>
          </w:p>
        </w:tc>
        <w:tc>
          <w:tcPr>
            <w:tcW w:w="6231" w:type="dxa"/>
          </w:tcPr>
          <w:p w:rsidR="0053246C" w:rsidRPr="00D94838" w:rsidRDefault="0053246C" w:rsidP="0053246C">
            <w:pPr>
              <w:spacing w:before="60" w:after="60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</w:tbl>
    <w:p w:rsidR="0053246C" w:rsidRDefault="0053246C" w:rsidP="0053246C">
      <w:pPr>
        <w:pStyle w:val="Akapitzlist"/>
        <w:spacing w:after="0"/>
        <w:ind w:left="360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21161" w:rsidTr="00B1048D">
        <w:tc>
          <w:tcPr>
            <w:tcW w:w="9061" w:type="dxa"/>
            <w:tcBorders>
              <w:bottom w:val="single" w:sz="4" w:space="0" w:color="auto"/>
            </w:tcBorders>
          </w:tcPr>
          <w:p w:rsidR="00821161" w:rsidRPr="00D94838" w:rsidRDefault="00821161" w:rsidP="00821161">
            <w:pPr>
              <w:spacing w:before="120" w:after="60" w:line="360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Okres działalności w obszarze spraw społecznych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 xml:space="preserve"> (w latach)</w:t>
            </w:r>
            <w:r w:rsidRPr="00D94838">
              <w:rPr>
                <w:rFonts w:ascii="Calibri" w:eastAsia="Calibri" w:hAnsi="Calibri"/>
                <w:szCs w:val="22"/>
                <w:lang w:eastAsia="en-US"/>
              </w:rPr>
              <w:t>: ………………………………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…………………………..……………</w:t>
            </w:r>
          </w:p>
          <w:p w:rsidR="00821161" w:rsidRPr="00D94838" w:rsidRDefault="00821161" w:rsidP="00821161">
            <w:pPr>
              <w:spacing w:before="60" w:after="60" w:line="360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 xml:space="preserve">Pełnione funkcje/zajmowane stanowiska/zakresy obowiązków w 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obszarze spraw społecznych</w:t>
            </w:r>
            <w:r w:rsidRPr="00D94838">
              <w:rPr>
                <w:rFonts w:ascii="Calibri" w:eastAsia="Calibri" w:hAnsi="Calibri"/>
                <w:szCs w:val="22"/>
                <w:lang w:eastAsia="en-US"/>
              </w:rPr>
              <w:t>: ………………………………………………………………………………………………………………………………...…………………………………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..</w:t>
            </w:r>
            <w:r w:rsidRPr="00D94838">
              <w:rPr>
                <w:rFonts w:ascii="Calibri" w:eastAsia="Calibri" w:hAnsi="Calibri"/>
                <w:szCs w:val="22"/>
                <w:lang w:eastAsia="en-US"/>
              </w:rPr>
              <w:t>…………………………….……………………………………………………………………………………………………………………………………………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.</w:t>
            </w:r>
            <w:r w:rsidRPr="00D94838">
              <w:rPr>
                <w:rFonts w:ascii="Calibri" w:eastAsia="Calibri" w:hAnsi="Calibri"/>
                <w:szCs w:val="22"/>
                <w:lang w:eastAsia="en-US"/>
              </w:rPr>
              <w:t>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………………………………………………………………………………………………………………………………………………………..</w:t>
            </w:r>
          </w:p>
          <w:p w:rsidR="00821161" w:rsidRPr="00D94838" w:rsidRDefault="00821161" w:rsidP="00821161">
            <w:pPr>
              <w:spacing w:before="60" w:after="60" w:line="360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 xml:space="preserve">Doświadczenie i umiejętności kandydata, które będą przydatne w pełnieniu obowiązków członka zespołu: </w:t>
            </w:r>
            <w:r w:rsidR="00D94838" w:rsidRPr="00D94838">
              <w:rPr>
                <w:rFonts w:ascii="Calibri" w:eastAsia="Calibri" w:hAnsi="Calibri"/>
                <w:szCs w:val="22"/>
                <w:lang w:eastAsia="en-US"/>
              </w:rPr>
              <w:t>...…………………………………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..</w:t>
            </w:r>
            <w:r w:rsidR="00D94838" w:rsidRPr="00D94838">
              <w:rPr>
                <w:rFonts w:ascii="Calibri" w:eastAsia="Calibri" w:hAnsi="Calibri"/>
                <w:szCs w:val="22"/>
                <w:lang w:eastAsia="en-US"/>
              </w:rPr>
              <w:t>…………………………….……………………………………………………………………………………………………………………………………………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.</w:t>
            </w:r>
            <w:r w:rsidR="00D94838" w:rsidRPr="00D94838">
              <w:rPr>
                <w:rFonts w:ascii="Calibri" w:eastAsia="Calibri" w:hAnsi="Calibri"/>
                <w:szCs w:val="22"/>
                <w:lang w:eastAsia="en-US"/>
              </w:rPr>
              <w:t>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821161" w:rsidRPr="00D94838" w:rsidRDefault="00821161" w:rsidP="00821161">
            <w:pPr>
              <w:spacing w:before="60" w:after="60" w:line="360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Krótki opis motywacji do kandydowania: …………………………………………………………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……………………………….</w:t>
            </w:r>
            <w:r w:rsidRPr="00D94838">
              <w:rPr>
                <w:rFonts w:ascii="Calibri" w:eastAsia="Calibri" w:hAnsi="Calibri"/>
                <w:szCs w:val="22"/>
                <w:lang w:eastAsia="en-US"/>
              </w:rPr>
              <w:t>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…………………………………………………………………………………………………………</w:t>
            </w:r>
          </w:p>
          <w:p w:rsidR="00821161" w:rsidRPr="00D94838" w:rsidRDefault="00821161" w:rsidP="00821161">
            <w:pPr>
              <w:spacing w:before="60" w:after="60" w:line="360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D94838">
              <w:rPr>
                <w:rFonts w:ascii="Calibri" w:eastAsia="Calibri" w:hAnsi="Calibri"/>
                <w:szCs w:val="22"/>
                <w:lang w:eastAsia="en-US"/>
              </w:rPr>
              <w:t>Krótki opis znajomości zagadnień i problemów w obszarze spraw społecznych w powiecie żyrardowskim: ……………………………………………………………………………………………………………….…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……………………………………………………</w:t>
            </w:r>
            <w:r w:rsidRPr="00D94838">
              <w:rPr>
                <w:rFonts w:ascii="Calibri" w:eastAsia="Calibri" w:hAnsi="Calibri"/>
                <w:szCs w:val="22"/>
                <w:lang w:eastAsia="en-US"/>
              </w:rPr>
              <w:t>. 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94838">
              <w:rPr>
                <w:rFonts w:ascii="Calibri" w:eastAsia="Calibri" w:hAnsi="Calibri"/>
                <w:szCs w:val="22"/>
                <w:lang w:eastAsia="en-US"/>
              </w:rPr>
              <w:t>………………………………………………………………………………………………………..</w:t>
            </w:r>
            <w:r w:rsidRPr="00D94838">
              <w:rPr>
                <w:rFonts w:ascii="Calibri" w:eastAsia="Calibri" w:hAnsi="Calibri"/>
                <w:szCs w:val="22"/>
                <w:lang w:eastAsia="en-US"/>
              </w:rPr>
              <w:t>…</w:t>
            </w:r>
          </w:p>
        </w:tc>
      </w:tr>
    </w:tbl>
    <w:p w:rsidR="00750E60" w:rsidRDefault="00750E60" w:rsidP="00750E60"/>
    <w:p w:rsidR="00750E60" w:rsidRPr="00A37F30" w:rsidRDefault="00A37F30" w:rsidP="00750E60">
      <w:pPr>
        <w:pStyle w:val="Akapitzlist"/>
        <w:numPr>
          <w:ilvl w:val="0"/>
          <w:numId w:val="9"/>
        </w:numPr>
        <w:ind w:hanging="218"/>
        <w:rPr>
          <w:b/>
        </w:rPr>
      </w:pPr>
      <w:r w:rsidRPr="00A37F30">
        <w:rPr>
          <w:b/>
        </w:rPr>
        <w:t>Oświadczenie o wyrażeniu zgody na kandydowanie</w:t>
      </w:r>
    </w:p>
    <w:p w:rsidR="00A37F30" w:rsidRDefault="00A37F30" w:rsidP="00A37F30">
      <w:pPr>
        <w:pStyle w:val="Akapitzlist"/>
        <w:spacing w:before="120"/>
        <w:ind w:left="360"/>
      </w:pPr>
    </w:p>
    <w:p w:rsidR="00A37F30" w:rsidRPr="00BF111A" w:rsidRDefault="00A37F30" w:rsidP="00A37F30">
      <w:pPr>
        <w:pStyle w:val="Akapitzlist"/>
        <w:spacing w:before="120"/>
        <w:ind w:left="0"/>
        <w:rPr>
          <w:b/>
        </w:rPr>
      </w:pPr>
      <w:r w:rsidRPr="00BF111A">
        <w:rPr>
          <w:b/>
        </w:rPr>
        <w:t>Ja niżej podpisany(a)..........................................................................................................................</w:t>
      </w:r>
    </w:p>
    <w:p w:rsidR="00A37F30" w:rsidRPr="00BF111A" w:rsidRDefault="00A37F30" w:rsidP="00A37F30">
      <w:pPr>
        <w:pStyle w:val="Akapitzlist"/>
        <w:ind w:left="0"/>
        <w:jc w:val="both"/>
        <w:rPr>
          <w:b/>
        </w:rPr>
      </w:pPr>
      <w:r w:rsidRPr="00BF111A">
        <w:rPr>
          <w:b/>
        </w:rPr>
        <w:t>oświadczam, że zgadzam się na kandydowanie na członka Zespołu Konsultacyjnego ds. Społecznych przy Zarządzie Powiatu Żyrardowskiego.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37F30" w:rsidTr="00590B66">
        <w:tc>
          <w:tcPr>
            <w:tcW w:w="4530" w:type="dxa"/>
          </w:tcPr>
          <w:p w:rsidR="00A37F30" w:rsidRPr="00A37F30" w:rsidRDefault="00A37F30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A37F30" w:rsidRPr="00A37F30" w:rsidRDefault="00A37F30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A37F30" w:rsidRPr="00A37F30" w:rsidRDefault="00A37F30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…………………………………..</w:t>
            </w:r>
          </w:p>
          <w:p w:rsidR="00A37F30" w:rsidRPr="00A37F30" w:rsidRDefault="00A37F30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(miejscowość, data)</w:t>
            </w:r>
          </w:p>
        </w:tc>
        <w:tc>
          <w:tcPr>
            <w:tcW w:w="4531" w:type="dxa"/>
          </w:tcPr>
          <w:p w:rsidR="00A37F30" w:rsidRDefault="00A37F30" w:rsidP="00590B66">
            <w:pPr>
              <w:jc w:val="center"/>
            </w:pPr>
          </w:p>
          <w:p w:rsidR="00A37F30" w:rsidRDefault="00A37F30" w:rsidP="00590B66">
            <w:pPr>
              <w:jc w:val="center"/>
            </w:pPr>
          </w:p>
          <w:p w:rsidR="00A37F30" w:rsidRPr="00A37F30" w:rsidRDefault="00A37F30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…………………………………..</w:t>
            </w:r>
          </w:p>
          <w:p w:rsidR="00A37F30" w:rsidRDefault="00A37F30" w:rsidP="00A37F30">
            <w:pPr>
              <w:jc w:val="center"/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(p</w:t>
            </w:r>
            <w:r>
              <w:rPr>
                <w:rFonts w:ascii="Calibri" w:eastAsia="Calibri" w:hAnsi="Calibri"/>
                <w:szCs w:val="22"/>
                <w:lang w:eastAsia="en-US"/>
              </w:rPr>
              <w:t>odpis</w:t>
            </w:r>
            <w:r w:rsidRPr="00A37F30">
              <w:rPr>
                <w:rFonts w:ascii="Calibri" w:eastAsia="Calibri" w:hAnsi="Calibri"/>
                <w:szCs w:val="22"/>
                <w:lang w:eastAsia="en-US"/>
              </w:rPr>
              <w:t>)</w:t>
            </w:r>
          </w:p>
        </w:tc>
      </w:tr>
    </w:tbl>
    <w:p w:rsidR="00A37F30" w:rsidRDefault="00A37F30" w:rsidP="00A37F30">
      <w:pPr>
        <w:pStyle w:val="Akapitzlist"/>
        <w:ind w:left="360"/>
        <w:rPr>
          <w:b/>
        </w:rPr>
      </w:pPr>
    </w:p>
    <w:p w:rsidR="00A37F30" w:rsidRDefault="00A37F30" w:rsidP="00F40AF7">
      <w:pPr>
        <w:pStyle w:val="Akapitzlist"/>
        <w:numPr>
          <w:ilvl w:val="0"/>
          <w:numId w:val="9"/>
        </w:numPr>
        <w:ind w:hanging="218"/>
        <w:jc w:val="both"/>
        <w:rPr>
          <w:b/>
        </w:rPr>
      </w:pPr>
      <w:r w:rsidRPr="00A37F30">
        <w:rPr>
          <w:b/>
        </w:rPr>
        <w:lastRenderedPageBreak/>
        <w:t>Informacja o przetwarzaniu danych osobowych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Administratorem Pani/Pana danych osobowych przetwarzanych w Powiatowym Centrum Pomocy Rodzinie jest: Dyrektor Powiatowego Centrum Pomocy Rodzinie,</w:t>
      </w:r>
      <w:r w:rsidR="00F40AF7">
        <w:rPr>
          <w:sz w:val="20"/>
        </w:rPr>
        <w:t xml:space="preserve"> 96-300 Żyrardów, ul. 1 Maja 60.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Jeśli ma Pani/Pan pytania dotyczące sposobu i zakresu przetwarzania Pani/Pana danych osobowych w zakresie działania Powiatowego Centrum Pomocy Rodzinie, a także przysługujących Pani/Panu uprawnień, może się Pani/Pan skontaktować się z Inspektorem Ochrony Danych Osobowych w PCPR w Żyrardowie za pomocą adresu biuro@e-ssc.pl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Administrator danych osobowych – Dyrektor PCPR w Żyrardowie – przetwarza Pani/Pana dane osobowe na podstawie obowiązujących przepisów prawa, zawartych umów oraz na podstawie udzielonej zgody.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Pani/Pana dane osobowe przetwarzane są w celu/celach: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>wypełnienia obowiązków prawnych Administratora;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>realizacji umów zawartych z kontrahentami Powiatu Żyrardowskiego;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>w pozostałych przypadkach Pani/Pana dane osobowe przetwarzane są wyłącznie na podstawie wcześniej udzielonej zgody w zakresie i celu określonym w treści zgody.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W związku z przetwarzaniem danych w celach, o których mowa w pkt 4 odbiorcami Pani/Pana danych osobowych mogą być: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>inne podmioty, które na podstawie stosownych umów podpisanych z PCPR w Żyrardowie przetwarzają dane osobowe dla których Administratorem jest Dyrektor PCPR w Żyrardowie.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W związku z przetwarzaniem Pani/Pana danych osobowych przysługują Pani/Panu następujące uprawnienia: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>prawo dostępu do danych osobowych, w tym prawo do uzyskania kopii tych danych;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>prawo do żądania sprostowania (poprawiania) danych osobowych – w przypadku, gdy dane są nieprawidłowe lub niekompletne;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>prawo do żądania usunięcia danych osobowych (tzw. prawo do bycia zapomnianym), w przypadku, gdy: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 w:hanging="142"/>
        <w:jc w:val="both"/>
        <w:rPr>
          <w:sz w:val="20"/>
        </w:rPr>
      </w:pPr>
      <w:r w:rsidRPr="00BF111A">
        <w:rPr>
          <w:sz w:val="20"/>
        </w:rPr>
        <w:t>dane nie są już niezbędne do celów, dla których były zebrane lub w inny sposób przetwarzane,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 w:hanging="142"/>
        <w:jc w:val="both"/>
        <w:rPr>
          <w:sz w:val="20"/>
        </w:rPr>
      </w:pPr>
      <w:r w:rsidRPr="00BF111A">
        <w:rPr>
          <w:sz w:val="20"/>
        </w:rPr>
        <w:t>osoba, której dane dotyczą, wniosła sprzeciw wobec przetwarzania danych osobowych,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 w:hanging="142"/>
        <w:jc w:val="both"/>
        <w:rPr>
          <w:sz w:val="20"/>
        </w:rPr>
      </w:pPr>
      <w:r w:rsidRPr="00BF111A">
        <w:rPr>
          <w:sz w:val="20"/>
        </w:rPr>
        <w:t>osoba, której dane dotyczą wycofała zgodę na przetwarzanie danych osobowych, która jest podstawą przetwarzania danych i nie ma innej podstawy prawnej przetwarzania danych,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 w:hanging="142"/>
        <w:jc w:val="both"/>
        <w:rPr>
          <w:sz w:val="20"/>
        </w:rPr>
      </w:pPr>
      <w:r w:rsidRPr="00BF111A">
        <w:rPr>
          <w:sz w:val="20"/>
        </w:rPr>
        <w:t>dane osobowe przetwarzane są niezgodnie z prawem,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 w:hanging="142"/>
        <w:jc w:val="both"/>
        <w:rPr>
          <w:sz w:val="20"/>
        </w:rPr>
      </w:pPr>
      <w:r w:rsidRPr="00BF111A">
        <w:rPr>
          <w:sz w:val="20"/>
        </w:rPr>
        <w:t>dane osobowe muszą być usunięte w celu wywiązania się z obowiązku wynikającego z przepisów prawa;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>prawo do żądania ograniczenia przetwarzania danych osobowych – w przypadku, gdy: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 w:hanging="142"/>
        <w:jc w:val="both"/>
        <w:rPr>
          <w:sz w:val="20"/>
        </w:rPr>
      </w:pPr>
      <w:r w:rsidRPr="00BF111A">
        <w:rPr>
          <w:sz w:val="20"/>
        </w:rPr>
        <w:t>osoba, której dane dotyczą kwestionuje prawidłowość danych osobowych,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 w:hanging="142"/>
        <w:jc w:val="both"/>
        <w:rPr>
          <w:sz w:val="20"/>
        </w:rPr>
      </w:pPr>
      <w:r w:rsidRPr="00BF111A">
        <w:rPr>
          <w:sz w:val="20"/>
        </w:rPr>
        <w:t>przetwarzanie danych jest niezgodne z prawem, a osoba, której dane dotyczą, sprzeciwia się usunięciu danych, żądając w zamian ich ograniczenia,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 w:hanging="142"/>
        <w:jc w:val="both"/>
        <w:rPr>
          <w:sz w:val="20"/>
        </w:rPr>
      </w:pPr>
      <w:r w:rsidRPr="00BF111A">
        <w:rPr>
          <w:sz w:val="20"/>
        </w:rPr>
        <w:t>Administrator nie potrzebuje już danych dla swoich celów, ale osoba, której dane dotyczą, potrzebuje ich do ustalenia, obrony lub dochodzenia roszczeń,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ind w:left="1418" w:hanging="142"/>
        <w:jc w:val="both"/>
        <w:rPr>
          <w:sz w:val="20"/>
        </w:rPr>
      </w:pPr>
      <w:r w:rsidRPr="00BF111A">
        <w:rPr>
          <w:sz w:val="20"/>
        </w:rPr>
        <w:t>osoba, której dane dotyczą, wniosła sprzeciw wobec przetwarzania danych, do czasu ustalenia czy prawnie uzasadnione podstawy po stronie administratora są nadrzędne wobec podstawy sprzeciwu;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 xml:space="preserve"> prawo do przenoszenia danych – w przypadku, gdy łącznie spełnione są następujące przesłanki: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/>
        <w:jc w:val="both"/>
        <w:rPr>
          <w:sz w:val="20"/>
        </w:rPr>
      </w:pPr>
      <w:r w:rsidRPr="00BF111A">
        <w:rPr>
          <w:sz w:val="20"/>
        </w:rPr>
        <w:lastRenderedPageBreak/>
        <w:t>przetwarzanie danych odbywa się na podstawie umowy zawartej z osobą, której dane dotyczą lub na podstawie zgody wyrażonej przez tą osobę,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/>
        <w:jc w:val="both"/>
        <w:rPr>
          <w:sz w:val="20"/>
        </w:rPr>
      </w:pPr>
      <w:r w:rsidRPr="00BF111A">
        <w:rPr>
          <w:sz w:val="20"/>
        </w:rPr>
        <w:t>przetwarzanie odbywa się w sposób zautomatyzowany;</w:t>
      </w:r>
    </w:p>
    <w:p w:rsidR="00BF111A" w:rsidRPr="00BF111A" w:rsidRDefault="00BF111A" w:rsidP="00F40AF7">
      <w:pPr>
        <w:pStyle w:val="Akapitzlist"/>
        <w:numPr>
          <w:ilvl w:val="1"/>
          <w:numId w:val="10"/>
        </w:numPr>
        <w:spacing w:line="240" w:lineRule="auto"/>
        <w:ind w:left="1134" w:hanging="283"/>
        <w:jc w:val="both"/>
        <w:rPr>
          <w:sz w:val="20"/>
        </w:rPr>
      </w:pPr>
      <w:r w:rsidRPr="00BF111A">
        <w:rPr>
          <w:sz w:val="20"/>
        </w:rPr>
        <w:t xml:space="preserve"> prawo sprzeciwu wobec przetwarzania danych – w przypadku, gdy łącznie spełnione są następujące przesłanki: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/>
        <w:jc w:val="both"/>
        <w:rPr>
          <w:sz w:val="20"/>
        </w:rPr>
      </w:pPr>
      <w:r w:rsidRPr="00BF111A">
        <w:rPr>
          <w:sz w:val="20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BF111A" w:rsidRPr="00BF111A" w:rsidRDefault="00BF111A" w:rsidP="00F40AF7">
      <w:pPr>
        <w:pStyle w:val="Akapitzlist"/>
        <w:numPr>
          <w:ilvl w:val="2"/>
          <w:numId w:val="10"/>
        </w:numPr>
        <w:spacing w:line="240" w:lineRule="auto"/>
        <w:ind w:left="1418"/>
        <w:jc w:val="both"/>
        <w:rPr>
          <w:sz w:val="20"/>
        </w:rPr>
      </w:pPr>
      <w:r w:rsidRPr="00BF111A">
        <w:rPr>
          <w:sz w:val="20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W przypadku powzięcia informacji o niezgodnym z prawem przetwarzaniu w PCPR w Żyrardowie Pani/Pana danych osobowych, przysługuje Pani/Panu prawo wniesienia skargi do organu nadzorczego właściwego w sprawach ochrony danych osobowych.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W sytuacji, gdy przetwarzanie danych osobowych odbywa się na podstawie zgody osoby, której dane dotyczą, podanie przez Panią/Pana danych osobowych Administratorowi ma charakter dobrowolny.</w:t>
      </w:r>
    </w:p>
    <w:p w:rsidR="00BF111A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20"/>
        </w:rPr>
      </w:pPr>
      <w:r w:rsidRPr="00BF111A">
        <w:rPr>
          <w:sz w:val="20"/>
        </w:rPr>
        <w:t>Podanie przez Panią/Pana danych osobowych jest obowiązkowe, w sytuacji, gdy przesłankę przetwarzania danych osobowych stanowi przepis prawa lub zawarta między stronami umowa.</w:t>
      </w:r>
    </w:p>
    <w:p w:rsidR="00A37F30" w:rsidRPr="00BF111A" w:rsidRDefault="00BF111A" w:rsidP="00F40AF7">
      <w:pPr>
        <w:pStyle w:val="Akapitzlist"/>
        <w:numPr>
          <w:ilvl w:val="0"/>
          <w:numId w:val="10"/>
        </w:numPr>
        <w:spacing w:line="240" w:lineRule="auto"/>
        <w:jc w:val="both"/>
        <w:rPr>
          <w:sz w:val="18"/>
          <w:szCs w:val="18"/>
        </w:rPr>
      </w:pPr>
      <w:r w:rsidRPr="00BF111A">
        <w:rPr>
          <w:sz w:val="18"/>
          <w:szCs w:val="18"/>
        </w:rPr>
        <w:t>Pani/Pana dane mogą być przetwarzane w sposób zautomatyzowany i nie będą profilowane.</w:t>
      </w:r>
    </w:p>
    <w:p w:rsidR="00BF111A" w:rsidRDefault="00BF111A" w:rsidP="00BF111A">
      <w:pPr>
        <w:pStyle w:val="Akapitzlist"/>
        <w:suppressAutoHyphens w:val="0"/>
        <w:ind w:left="360"/>
        <w:rPr>
          <w:b/>
        </w:rPr>
      </w:pPr>
    </w:p>
    <w:p w:rsidR="00BF111A" w:rsidRDefault="00BF111A" w:rsidP="00BF111A">
      <w:pPr>
        <w:pStyle w:val="Akapitzlist"/>
        <w:numPr>
          <w:ilvl w:val="0"/>
          <w:numId w:val="9"/>
        </w:numPr>
        <w:suppressAutoHyphens w:val="0"/>
        <w:rPr>
          <w:b/>
        </w:rPr>
      </w:pPr>
      <w:r w:rsidRPr="00BF111A">
        <w:rPr>
          <w:b/>
        </w:rPr>
        <w:t xml:space="preserve">Zgoda na przetwarzanie danych osobowych </w:t>
      </w:r>
    </w:p>
    <w:p w:rsidR="00BF111A" w:rsidRDefault="00BF111A" w:rsidP="00F40AF7">
      <w:pPr>
        <w:pStyle w:val="Akapitzlist"/>
        <w:suppressAutoHyphens w:val="0"/>
        <w:spacing w:line="240" w:lineRule="auto"/>
        <w:ind w:left="360"/>
        <w:jc w:val="both"/>
        <w:rPr>
          <w:rFonts w:asciiTheme="minorHAnsi" w:hAnsiTheme="minorHAnsi" w:cstheme="minorHAnsi"/>
          <w:sz w:val="20"/>
          <w:szCs w:val="18"/>
        </w:rPr>
      </w:pPr>
      <w:r w:rsidRPr="00BF111A">
        <w:rPr>
          <w:rFonts w:asciiTheme="minorHAnsi" w:hAnsiTheme="minorHAnsi" w:cstheme="minorHAnsi"/>
          <w:sz w:val="20"/>
        </w:rPr>
        <w:t xml:space="preserve">Wyrażam zgodę na przetwarzanie moich danych osobowych zawartych w niniejszej karcie zgłoszeniowej, przez Dyrektora Powiatowego Centrum Pomocy Rodzinie w Żyrardowie w celach </w:t>
      </w:r>
      <w:r w:rsidRPr="00BF111A">
        <w:rPr>
          <w:rFonts w:asciiTheme="minorHAnsi" w:hAnsiTheme="minorHAnsi" w:cstheme="minorHAnsi"/>
          <w:sz w:val="20"/>
          <w:lang w:eastAsia="ar-SA"/>
        </w:rPr>
        <w:t xml:space="preserve">związanych z powołaniem, funkcjonowaniem i dokumentowaniem pracy Zespołu Konsultacyjnego ds. Społecznych. Wiem o przysługującym mi prawie do </w:t>
      </w:r>
      <w:r w:rsidRPr="00BF111A">
        <w:rPr>
          <w:rFonts w:asciiTheme="minorHAnsi" w:hAnsiTheme="minorHAnsi" w:cstheme="minorHAnsi"/>
          <w:sz w:val="20"/>
          <w:szCs w:val="18"/>
        </w:rPr>
        <w:t>cofnięcia zgody w dowolnym momencie bez wpływu na zgodność z prawem przetwarzania, którego dokonano na podstawie zgody przed jej cofnięciem.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F111A" w:rsidTr="00590B66">
        <w:tc>
          <w:tcPr>
            <w:tcW w:w="4530" w:type="dxa"/>
          </w:tcPr>
          <w:p w:rsidR="00BF111A" w:rsidRPr="00A37F30" w:rsidRDefault="00BF111A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BF111A" w:rsidRPr="00A37F30" w:rsidRDefault="00BF111A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:rsidR="00BF111A" w:rsidRPr="00A37F30" w:rsidRDefault="00BF111A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…………………………………..</w:t>
            </w:r>
          </w:p>
          <w:p w:rsidR="00BF111A" w:rsidRPr="00A37F30" w:rsidRDefault="00BF111A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(miejscowość, data)</w:t>
            </w:r>
          </w:p>
        </w:tc>
        <w:tc>
          <w:tcPr>
            <w:tcW w:w="4531" w:type="dxa"/>
          </w:tcPr>
          <w:p w:rsidR="00BF111A" w:rsidRDefault="00BF111A" w:rsidP="00590B66">
            <w:pPr>
              <w:jc w:val="center"/>
            </w:pPr>
          </w:p>
          <w:p w:rsidR="00BF111A" w:rsidRDefault="00BF111A" w:rsidP="00590B66">
            <w:pPr>
              <w:jc w:val="center"/>
            </w:pPr>
          </w:p>
          <w:p w:rsidR="00BF111A" w:rsidRPr="00A37F30" w:rsidRDefault="00BF111A" w:rsidP="00590B66">
            <w:pPr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…………………………………..</w:t>
            </w:r>
          </w:p>
          <w:p w:rsidR="00BF111A" w:rsidRDefault="00BF111A" w:rsidP="00590B66">
            <w:pPr>
              <w:jc w:val="center"/>
            </w:pPr>
            <w:r w:rsidRPr="00A37F30">
              <w:rPr>
                <w:rFonts w:ascii="Calibri" w:eastAsia="Calibri" w:hAnsi="Calibri"/>
                <w:szCs w:val="22"/>
                <w:lang w:eastAsia="en-US"/>
              </w:rPr>
              <w:t>(p</w:t>
            </w:r>
            <w:r>
              <w:rPr>
                <w:rFonts w:ascii="Calibri" w:eastAsia="Calibri" w:hAnsi="Calibri"/>
                <w:szCs w:val="22"/>
                <w:lang w:eastAsia="en-US"/>
              </w:rPr>
              <w:t>odpis</w:t>
            </w:r>
            <w:r w:rsidRPr="00A37F30">
              <w:rPr>
                <w:rFonts w:ascii="Calibri" w:eastAsia="Calibri" w:hAnsi="Calibri"/>
                <w:szCs w:val="22"/>
                <w:lang w:eastAsia="en-US"/>
              </w:rPr>
              <w:t>)</w:t>
            </w:r>
          </w:p>
        </w:tc>
      </w:tr>
    </w:tbl>
    <w:p w:rsidR="00A37F30" w:rsidRPr="00BF111A" w:rsidRDefault="00A37F30" w:rsidP="00BF111A">
      <w:pPr>
        <w:rPr>
          <w:rFonts w:eastAsia="Calibri"/>
          <w:b/>
        </w:rPr>
      </w:pPr>
    </w:p>
    <w:sectPr w:rsidR="00A37F30" w:rsidRPr="00BF111A" w:rsidSect="00735944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497" w:rsidRDefault="005C1497" w:rsidP="005978DB">
      <w:r>
        <w:separator/>
      </w:r>
    </w:p>
  </w:endnote>
  <w:endnote w:type="continuationSeparator" w:id="0">
    <w:p w:rsidR="005C1497" w:rsidRDefault="005C1497" w:rsidP="0059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8"/>
        <w:szCs w:val="18"/>
      </w:rPr>
      <w:id w:val="-66085237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F111A" w:rsidRPr="00BF111A" w:rsidRDefault="00BF111A">
            <w:pPr>
              <w:pStyle w:val="Stopk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F111A">
              <w:rPr>
                <w:rFonts w:asciiTheme="minorHAnsi" w:hAnsiTheme="minorHAnsi" w:cstheme="minorHAnsi"/>
                <w:sz w:val="18"/>
                <w:szCs w:val="18"/>
              </w:rPr>
              <w:t xml:space="preserve">Strona </w:t>
            </w:r>
            <w:r w:rsidRPr="00BF111A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BF111A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BF111A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DB2A5D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4</w:t>
            </w:r>
            <w:r w:rsidRPr="00BF111A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BF111A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BF111A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BF111A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BF111A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DB2A5D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4</w:t>
            </w:r>
            <w:r w:rsidRPr="00BF111A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F111A" w:rsidRDefault="00BF11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497" w:rsidRDefault="005C1497" w:rsidP="005978DB">
      <w:r>
        <w:separator/>
      </w:r>
    </w:p>
  </w:footnote>
  <w:footnote w:type="continuationSeparator" w:id="0">
    <w:p w:rsidR="005C1497" w:rsidRDefault="005C1497" w:rsidP="0059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008"/>
      <w:gridCol w:w="3087"/>
      <w:gridCol w:w="2976"/>
    </w:tblGrid>
    <w:tr w:rsidR="005978DB" w:rsidRPr="001E5E08" w:rsidTr="001E5E08">
      <w:tc>
        <w:tcPr>
          <w:tcW w:w="3070" w:type="dxa"/>
          <w:shd w:val="clear" w:color="auto" w:fill="auto"/>
        </w:tcPr>
        <w:p w:rsidR="005978DB" w:rsidRDefault="009076FD" w:rsidP="007E2EDD">
          <w:pPr>
            <w:jc w:val="center"/>
            <w:rPr>
              <w:sz w:val="23"/>
              <w:szCs w:val="23"/>
            </w:rPr>
          </w:pPr>
          <w:r w:rsidRPr="007E2EDD">
            <w:rPr>
              <w:noProof/>
              <w:sz w:val="23"/>
              <w:szCs w:val="23"/>
            </w:rPr>
            <w:drawing>
              <wp:inline distT="0" distB="0" distL="0" distR="0">
                <wp:extent cx="752475" cy="914400"/>
                <wp:effectExtent l="0" t="0" r="0" b="0"/>
                <wp:docPr id="1" name="Obraz 1" descr="herb powiatu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rb powiatu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E2EDD" w:rsidRPr="007E2EDD" w:rsidRDefault="007E2EDD" w:rsidP="007E2EDD">
          <w:pPr>
            <w:jc w:val="center"/>
            <w:rPr>
              <w:sz w:val="10"/>
              <w:szCs w:val="10"/>
            </w:rPr>
          </w:pPr>
        </w:p>
        <w:p w:rsidR="005978DB" w:rsidRPr="001E5E08" w:rsidRDefault="007E2EDD" w:rsidP="00BE189B">
          <w:pPr>
            <w:rPr>
              <w:sz w:val="23"/>
              <w:szCs w:val="23"/>
            </w:rPr>
          </w:pPr>
          <w:r w:rsidRPr="009076FD">
            <w:rPr>
              <w:b/>
              <w:sz w:val="23"/>
              <w:szCs w:val="23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</w:t>
          </w:r>
          <w:r w:rsidR="005978DB" w:rsidRPr="009076FD">
            <w:rPr>
              <w:b/>
              <w:sz w:val="23"/>
              <w:szCs w:val="23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Powiat Żyrardowski</w:t>
          </w:r>
        </w:p>
      </w:tc>
      <w:tc>
        <w:tcPr>
          <w:tcW w:w="3134" w:type="dxa"/>
          <w:shd w:val="clear" w:color="auto" w:fill="auto"/>
        </w:tcPr>
        <w:p w:rsidR="005978DB" w:rsidRPr="005978DB" w:rsidRDefault="005978DB" w:rsidP="005978DB">
          <w:pPr>
            <w:jc w:val="center"/>
          </w:pPr>
          <w:r w:rsidRPr="005978DB">
            <w:t>POWIATOWE</w:t>
          </w:r>
        </w:p>
        <w:p w:rsidR="005978DB" w:rsidRPr="005978DB" w:rsidRDefault="005978DB" w:rsidP="005978DB">
          <w:pPr>
            <w:jc w:val="center"/>
          </w:pPr>
          <w:r w:rsidRPr="005978DB">
            <w:t>CENTRUM POMOCY RODZINIE</w:t>
          </w:r>
        </w:p>
        <w:p w:rsidR="005978DB" w:rsidRDefault="005978DB" w:rsidP="001E5E08">
          <w:pPr>
            <w:jc w:val="center"/>
          </w:pPr>
          <w:r w:rsidRPr="005978DB">
            <w:t>w ŻYRARDOWIE</w:t>
          </w:r>
        </w:p>
        <w:p w:rsidR="005978DB" w:rsidRPr="005978DB" w:rsidRDefault="005978DB" w:rsidP="001E5E08">
          <w:pPr>
            <w:jc w:val="center"/>
          </w:pPr>
        </w:p>
        <w:p w:rsidR="005978DB" w:rsidRPr="005978DB" w:rsidRDefault="005978DB" w:rsidP="001E5E08">
          <w:pPr>
            <w:jc w:val="center"/>
          </w:pPr>
          <w:r w:rsidRPr="005978DB">
            <w:t>ul. 1 Maja 60</w:t>
          </w:r>
          <w:r>
            <w:t xml:space="preserve">, </w:t>
          </w:r>
          <w:r w:rsidRPr="005978DB">
            <w:t xml:space="preserve">96–300 Żyrardów  </w:t>
          </w:r>
        </w:p>
        <w:p w:rsidR="005978DB" w:rsidRDefault="00663FD8" w:rsidP="001E5E08">
          <w:pPr>
            <w:jc w:val="center"/>
          </w:pPr>
          <w:r>
            <w:t>tel.</w:t>
          </w:r>
          <w:r w:rsidR="005978DB">
            <w:t>:</w:t>
          </w:r>
          <w:r w:rsidR="005978DB" w:rsidRPr="005978DB">
            <w:t xml:space="preserve"> 46 854 20 83</w:t>
          </w:r>
        </w:p>
        <w:p w:rsidR="00663FD8" w:rsidRPr="005978DB" w:rsidRDefault="00663FD8" w:rsidP="001E5E08">
          <w:pPr>
            <w:jc w:val="center"/>
          </w:pPr>
          <w:r w:rsidRPr="005978DB">
            <w:t>fax</w:t>
          </w:r>
          <w:r>
            <w:t xml:space="preserve">: </w:t>
          </w:r>
          <w:r w:rsidRPr="00663FD8">
            <w:t>46 855 29 26</w:t>
          </w:r>
        </w:p>
        <w:p w:rsidR="005978DB" w:rsidRPr="00663FD8" w:rsidRDefault="00663FD8" w:rsidP="00663FD8">
          <w:pPr>
            <w:jc w:val="center"/>
          </w:pPr>
          <w:r>
            <w:t>pcpr.zyrardow@o2.pl</w:t>
          </w:r>
        </w:p>
      </w:tc>
      <w:tc>
        <w:tcPr>
          <w:tcW w:w="3007" w:type="dxa"/>
          <w:shd w:val="clear" w:color="auto" w:fill="auto"/>
        </w:tcPr>
        <w:p w:rsidR="005978DB" w:rsidRPr="001E5E08" w:rsidRDefault="009076FD" w:rsidP="007E2EDD">
          <w:pPr>
            <w:jc w:val="center"/>
            <w:rPr>
              <w:sz w:val="23"/>
              <w:szCs w:val="23"/>
            </w:rPr>
          </w:pPr>
          <w:r w:rsidRPr="00F1674E">
            <w:rPr>
              <w:noProof/>
            </w:rPr>
            <w:drawing>
              <wp:inline distT="0" distB="0" distL="0" distR="0">
                <wp:extent cx="1285875" cy="1257300"/>
                <wp:effectExtent l="0" t="0" r="0" b="0"/>
                <wp:docPr id="2" name="Obraz 2" descr="C:\Users\Joasia\Desktop\Attachment-1 (1)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C:\Users\Joasia\Desktop\Attachment-1 (1)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978DB" w:rsidRPr="009076FD" w:rsidRDefault="005978DB" w:rsidP="005978DB">
    <w:pPr>
      <w:rPr>
        <w:b/>
        <w:sz w:val="23"/>
        <w:szCs w:val="23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076FD">
      <w:rPr>
        <w:b/>
        <w:sz w:val="23"/>
        <w:szCs w:val="23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___________________________________________________________________________</w:t>
    </w:r>
  </w:p>
  <w:p w:rsidR="005978DB" w:rsidRDefault="005978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A22D0"/>
    <w:multiLevelType w:val="hybridMultilevel"/>
    <w:tmpl w:val="60120B98"/>
    <w:lvl w:ilvl="0" w:tplc="196A6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71D5"/>
    <w:multiLevelType w:val="hybridMultilevel"/>
    <w:tmpl w:val="63A64AA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603EAD4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D7B7B"/>
    <w:multiLevelType w:val="hybridMultilevel"/>
    <w:tmpl w:val="DB84085A"/>
    <w:lvl w:ilvl="0" w:tplc="0552853C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A115A99"/>
    <w:multiLevelType w:val="hybridMultilevel"/>
    <w:tmpl w:val="B336CC3C"/>
    <w:lvl w:ilvl="0" w:tplc="0552853C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A4F1E"/>
    <w:multiLevelType w:val="hybridMultilevel"/>
    <w:tmpl w:val="D4DA6BD6"/>
    <w:lvl w:ilvl="0" w:tplc="196A6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B6884"/>
    <w:multiLevelType w:val="hybridMultilevel"/>
    <w:tmpl w:val="5AD88F9A"/>
    <w:lvl w:ilvl="0" w:tplc="A6B62A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6F54BF9"/>
    <w:multiLevelType w:val="hybridMultilevel"/>
    <w:tmpl w:val="A3F2E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91F4B"/>
    <w:multiLevelType w:val="hybridMultilevel"/>
    <w:tmpl w:val="633A2F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923C55"/>
    <w:multiLevelType w:val="hybridMultilevel"/>
    <w:tmpl w:val="AC48B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1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9D"/>
    <w:rsid w:val="0001624F"/>
    <w:rsid w:val="0002375E"/>
    <w:rsid w:val="000C560E"/>
    <w:rsid w:val="000D036C"/>
    <w:rsid w:val="00112278"/>
    <w:rsid w:val="0015644C"/>
    <w:rsid w:val="001A29E0"/>
    <w:rsid w:val="001C2862"/>
    <w:rsid w:val="001D0C27"/>
    <w:rsid w:val="001E5E08"/>
    <w:rsid w:val="002203D3"/>
    <w:rsid w:val="0023538D"/>
    <w:rsid w:val="002376C1"/>
    <w:rsid w:val="00271990"/>
    <w:rsid w:val="00272166"/>
    <w:rsid w:val="00272447"/>
    <w:rsid w:val="002B69A1"/>
    <w:rsid w:val="002F0E01"/>
    <w:rsid w:val="002F18A9"/>
    <w:rsid w:val="00313171"/>
    <w:rsid w:val="00326412"/>
    <w:rsid w:val="00372EC0"/>
    <w:rsid w:val="00397CE6"/>
    <w:rsid w:val="003C2764"/>
    <w:rsid w:val="003C729A"/>
    <w:rsid w:val="003D0300"/>
    <w:rsid w:val="003E5324"/>
    <w:rsid w:val="003F5B67"/>
    <w:rsid w:val="004A11D8"/>
    <w:rsid w:val="0052578A"/>
    <w:rsid w:val="0053246C"/>
    <w:rsid w:val="00551987"/>
    <w:rsid w:val="005978DB"/>
    <w:rsid w:val="005C1497"/>
    <w:rsid w:val="005D7B92"/>
    <w:rsid w:val="0060369D"/>
    <w:rsid w:val="00637515"/>
    <w:rsid w:val="00637EC9"/>
    <w:rsid w:val="00663016"/>
    <w:rsid w:val="00663FD8"/>
    <w:rsid w:val="0069007E"/>
    <w:rsid w:val="006D7997"/>
    <w:rsid w:val="006E03AE"/>
    <w:rsid w:val="006E60B9"/>
    <w:rsid w:val="006F0CE5"/>
    <w:rsid w:val="007068FE"/>
    <w:rsid w:val="0073397B"/>
    <w:rsid w:val="00735944"/>
    <w:rsid w:val="00750E60"/>
    <w:rsid w:val="00791BF2"/>
    <w:rsid w:val="007A6E4C"/>
    <w:rsid w:val="007D5EC8"/>
    <w:rsid w:val="007E2EDD"/>
    <w:rsid w:val="00806B4C"/>
    <w:rsid w:val="00821161"/>
    <w:rsid w:val="008312E3"/>
    <w:rsid w:val="00845569"/>
    <w:rsid w:val="00845949"/>
    <w:rsid w:val="0086349E"/>
    <w:rsid w:val="00872FE0"/>
    <w:rsid w:val="00895C0D"/>
    <w:rsid w:val="008F1A2A"/>
    <w:rsid w:val="009076FD"/>
    <w:rsid w:val="009369BE"/>
    <w:rsid w:val="009749F4"/>
    <w:rsid w:val="009B1F55"/>
    <w:rsid w:val="00A37F30"/>
    <w:rsid w:val="00A72F10"/>
    <w:rsid w:val="00B05925"/>
    <w:rsid w:val="00BE189B"/>
    <w:rsid w:val="00BF111A"/>
    <w:rsid w:val="00C04F64"/>
    <w:rsid w:val="00C46B72"/>
    <w:rsid w:val="00C57335"/>
    <w:rsid w:val="00C85109"/>
    <w:rsid w:val="00C94B6A"/>
    <w:rsid w:val="00CF44B2"/>
    <w:rsid w:val="00D33AB5"/>
    <w:rsid w:val="00D94838"/>
    <w:rsid w:val="00DB0AB0"/>
    <w:rsid w:val="00DB2A5D"/>
    <w:rsid w:val="00DD52D7"/>
    <w:rsid w:val="00DF4CCD"/>
    <w:rsid w:val="00E03C0C"/>
    <w:rsid w:val="00E43640"/>
    <w:rsid w:val="00E45DF1"/>
    <w:rsid w:val="00E529D0"/>
    <w:rsid w:val="00EB561B"/>
    <w:rsid w:val="00F40AF7"/>
    <w:rsid w:val="00FA11C1"/>
    <w:rsid w:val="00FD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439EF0-68B6-42D2-B1BA-EE55FDA6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5944"/>
    <w:pPr>
      <w:suppressAutoHyphens/>
    </w:pPr>
  </w:style>
  <w:style w:type="paragraph" w:styleId="Nagwek1">
    <w:name w:val="heading 1"/>
    <w:basedOn w:val="Normalny"/>
    <w:next w:val="Normalny"/>
    <w:qFormat/>
    <w:rsid w:val="00735944"/>
    <w:pPr>
      <w:keepNext/>
      <w:tabs>
        <w:tab w:val="num" w:pos="0"/>
      </w:tabs>
      <w:jc w:val="center"/>
      <w:outlineLvl w:val="0"/>
    </w:pPr>
    <w:rPr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735944"/>
  </w:style>
  <w:style w:type="character" w:customStyle="1" w:styleId="Domylnaczcionkaakapitu1">
    <w:name w:val="Domyślna czcionka akapitu1"/>
    <w:rsid w:val="00735944"/>
  </w:style>
  <w:style w:type="paragraph" w:customStyle="1" w:styleId="Nagwek10">
    <w:name w:val="Nagłówek1"/>
    <w:basedOn w:val="Normalny"/>
    <w:next w:val="Tekstpodstawowy"/>
    <w:rsid w:val="0073594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735944"/>
    <w:pPr>
      <w:spacing w:after="120"/>
    </w:pPr>
  </w:style>
  <w:style w:type="paragraph" w:styleId="Lista">
    <w:name w:val="List"/>
    <w:basedOn w:val="Tekstpodstawowy"/>
    <w:semiHidden/>
    <w:rsid w:val="00735944"/>
    <w:rPr>
      <w:rFonts w:cs="Tahoma"/>
    </w:rPr>
  </w:style>
  <w:style w:type="paragraph" w:customStyle="1" w:styleId="Podpis1">
    <w:name w:val="Podpis1"/>
    <w:basedOn w:val="Normalny"/>
    <w:rsid w:val="0073594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35944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735944"/>
    <w:pPr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rsid w:val="00735944"/>
    <w:pPr>
      <w:jc w:val="center"/>
    </w:pPr>
    <w:rPr>
      <w:i/>
      <w:iCs/>
    </w:rPr>
  </w:style>
  <w:style w:type="paragraph" w:styleId="Bezodstpw">
    <w:name w:val="No Spacing"/>
    <w:rsid w:val="00637EC9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637EC9"/>
    <w:pPr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4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F44B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597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78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78DB"/>
  </w:style>
  <w:style w:type="paragraph" w:styleId="Stopka">
    <w:name w:val="footer"/>
    <w:basedOn w:val="Normalny"/>
    <w:link w:val="StopkaZnak"/>
    <w:uiPriority w:val="99"/>
    <w:unhideWhenUsed/>
    <w:rsid w:val="00597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iesia\Pulpit\szablon%20z%20herb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z herbem</Template>
  <TotalTime>44</TotalTime>
  <Pages>1</Pages>
  <Words>1206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Żyrardów, dn</vt:lpstr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Żyrardów, dn</dc:title>
  <dc:subject/>
  <dc:creator>Sekretariat</dc:creator>
  <cp:keywords/>
  <cp:lastModifiedBy>Jakub Kamiński</cp:lastModifiedBy>
  <cp:revision>7</cp:revision>
  <cp:lastPrinted>2019-10-31T12:42:00Z</cp:lastPrinted>
  <dcterms:created xsi:type="dcterms:W3CDTF">2019-10-10T11:36:00Z</dcterms:created>
  <dcterms:modified xsi:type="dcterms:W3CDTF">2019-10-31T12:42:00Z</dcterms:modified>
</cp:coreProperties>
</file>